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60780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B72BC9A" wp14:editId="0AB18811">
            <wp:extent cx="5049691" cy="3029803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27" t="18072" r="25930" b="16265"/>
                    <a:stretch/>
                  </pic:blipFill>
                  <pic:spPr bwMode="auto">
                    <a:xfrm>
                      <a:off x="0" y="0"/>
                      <a:ext cx="5057233" cy="303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4316" w:rsidRDefault="001D431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25773" w:rsidRDefault="0072577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3CB5" w:rsidRDefault="004C3CB5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34866" w:rsidRDefault="00C3486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607809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1860957</wp:posOffset>
                </wp:positionH>
                <wp:positionV relativeFrom="paragraph">
                  <wp:posOffset>1480602</wp:posOffset>
                </wp:positionV>
                <wp:extent cx="1030406" cy="1480782"/>
                <wp:effectExtent l="38100" t="38100" r="17780" b="2476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0406" cy="14807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B6E4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46.55pt;margin-top:116.6pt;width:81.15pt;height:116.6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">
                <v:stroke endarrow="block"/>
                <w10:wrap anchorx="margin"/>
              </v:shape>
            </w:pict>
          </mc:Fallback>
        </mc:AlternateContent>
      </w:r>
      <w:r w:rsidR="00CE7BB2" w:rsidRPr="00CE7BB2">
        <w:rPr>
          <w:noProof/>
          <w:lang w:eastAsia="lt-LT"/>
        </w:rPr>
        <w:t xml:space="preserve"> </w:t>
      </w:r>
      <w:r w:rsidR="00607809">
        <w:rPr>
          <w:noProof/>
          <w:lang w:eastAsia="lt-LT"/>
        </w:rPr>
        <w:drawing>
          <wp:inline distT="0" distB="0" distL="0" distR="0" wp14:anchorId="799FECF5" wp14:editId="777019C4">
            <wp:extent cx="5395593" cy="291473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99" t="18645" r="10354" b="24047"/>
                    <a:stretch/>
                  </pic:blipFill>
                  <pic:spPr bwMode="auto">
                    <a:xfrm>
                      <a:off x="0" y="0"/>
                      <a:ext cx="5403401" cy="291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25E">
        <w:t xml:space="preserve">            </w:t>
      </w:r>
      <w:r w:rsidR="00607809">
        <w:t>4120/0100:258</w:t>
      </w:r>
      <w:bookmarkStart w:id="0" w:name="_GoBack"/>
      <w:bookmarkEnd w:id="0"/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13B" w:rsidRDefault="0099713B" w:rsidP="003B25C1">
      <w:pPr>
        <w:spacing w:after="0" w:line="240" w:lineRule="auto"/>
      </w:pPr>
      <w:r>
        <w:separator/>
      </w:r>
    </w:p>
  </w:endnote>
  <w:endnote w:type="continuationSeparator" w:id="0">
    <w:p w:rsidR="0099713B" w:rsidRDefault="0099713B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13B" w:rsidRDefault="0099713B" w:rsidP="003B25C1">
      <w:pPr>
        <w:spacing w:after="0" w:line="240" w:lineRule="auto"/>
      </w:pPr>
      <w:r>
        <w:separator/>
      </w:r>
    </w:p>
  </w:footnote>
  <w:footnote w:type="continuationSeparator" w:id="0">
    <w:p w:rsidR="0099713B" w:rsidRDefault="0099713B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93E47"/>
    <w:rsid w:val="00094096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169A1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B7E90"/>
    <w:rsid w:val="002C06B4"/>
    <w:rsid w:val="002D117D"/>
    <w:rsid w:val="002D7298"/>
    <w:rsid w:val="002D7514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305"/>
    <w:rsid w:val="00496BD4"/>
    <w:rsid w:val="004A0F36"/>
    <w:rsid w:val="004A6CE1"/>
    <w:rsid w:val="004B3C41"/>
    <w:rsid w:val="004C3CB5"/>
    <w:rsid w:val="004D0AF8"/>
    <w:rsid w:val="004D7F6F"/>
    <w:rsid w:val="004E5C7D"/>
    <w:rsid w:val="004F1212"/>
    <w:rsid w:val="004F5BB0"/>
    <w:rsid w:val="00501BC6"/>
    <w:rsid w:val="00514D8C"/>
    <w:rsid w:val="005315F8"/>
    <w:rsid w:val="00534ABD"/>
    <w:rsid w:val="005375A7"/>
    <w:rsid w:val="005451D4"/>
    <w:rsid w:val="00551C7A"/>
    <w:rsid w:val="0056012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2228"/>
    <w:rsid w:val="00603352"/>
    <w:rsid w:val="00607809"/>
    <w:rsid w:val="00614520"/>
    <w:rsid w:val="006163F8"/>
    <w:rsid w:val="00637223"/>
    <w:rsid w:val="006453FF"/>
    <w:rsid w:val="00655486"/>
    <w:rsid w:val="006851C4"/>
    <w:rsid w:val="006912E3"/>
    <w:rsid w:val="006958FE"/>
    <w:rsid w:val="006969B7"/>
    <w:rsid w:val="006A1866"/>
    <w:rsid w:val="006A1E0F"/>
    <w:rsid w:val="006A23A8"/>
    <w:rsid w:val="006B625F"/>
    <w:rsid w:val="006C0B82"/>
    <w:rsid w:val="006C5D25"/>
    <w:rsid w:val="006D275B"/>
    <w:rsid w:val="006F64F9"/>
    <w:rsid w:val="00707634"/>
    <w:rsid w:val="00725773"/>
    <w:rsid w:val="007342DB"/>
    <w:rsid w:val="0073553D"/>
    <w:rsid w:val="00753E23"/>
    <w:rsid w:val="0075568F"/>
    <w:rsid w:val="00761FA9"/>
    <w:rsid w:val="007764F7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2358"/>
    <w:rsid w:val="00805518"/>
    <w:rsid w:val="008123B9"/>
    <w:rsid w:val="008125A1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3708"/>
    <w:rsid w:val="008D4E0F"/>
    <w:rsid w:val="008E1221"/>
    <w:rsid w:val="008E12E6"/>
    <w:rsid w:val="008E60C3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0926"/>
    <w:rsid w:val="00962FC7"/>
    <w:rsid w:val="00964E2D"/>
    <w:rsid w:val="00980A33"/>
    <w:rsid w:val="00981CAB"/>
    <w:rsid w:val="00993F50"/>
    <w:rsid w:val="00995DB6"/>
    <w:rsid w:val="0099713B"/>
    <w:rsid w:val="009A3031"/>
    <w:rsid w:val="009A3505"/>
    <w:rsid w:val="009A3A58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908F6"/>
    <w:rsid w:val="00AA0A03"/>
    <w:rsid w:val="00AA1FDF"/>
    <w:rsid w:val="00AA2BBF"/>
    <w:rsid w:val="00AB7141"/>
    <w:rsid w:val="00AC11B3"/>
    <w:rsid w:val="00AC4F15"/>
    <w:rsid w:val="00AC7CF6"/>
    <w:rsid w:val="00AD3904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6E3"/>
    <w:rsid w:val="00B74A16"/>
    <w:rsid w:val="00B83121"/>
    <w:rsid w:val="00B90C26"/>
    <w:rsid w:val="00BA07C2"/>
    <w:rsid w:val="00BA5973"/>
    <w:rsid w:val="00BB66EC"/>
    <w:rsid w:val="00BC341A"/>
    <w:rsid w:val="00BD1FCF"/>
    <w:rsid w:val="00BD57FB"/>
    <w:rsid w:val="00BE1770"/>
    <w:rsid w:val="00BE3EC2"/>
    <w:rsid w:val="00BF3CF8"/>
    <w:rsid w:val="00C06C13"/>
    <w:rsid w:val="00C06DA0"/>
    <w:rsid w:val="00C15983"/>
    <w:rsid w:val="00C34866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CE7BB2"/>
    <w:rsid w:val="00D02675"/>
    <w:rsid w:val="00D05207"/>
    <w:rsid w:val="00D072F0"/>
    <w:rsid w:val="00D21AD4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5555D"/>
    <w:rsid w:val="00F67FC5"/>
    <w:rsid w:val="00F77F83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92EC76-B4E0-482B-8392-833F047C9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136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2020-01-14T06:14:00Z</cp:lastPrinted>
  <dcterms:created xsi:type="dcterms:W3CDTF">2021-11-18T04:56:00Z</dcterms:created>
  <dcterms:modified xsi:type="dcterms:W3CDTF">2021-11-18T04:58:00Z</dcterms:modified>
</cp:coreProperties>
</file>