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196A2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A9011EB" wp14:editId="750B65FD">
            <wp:extent cx="5379303" cy="2753196"/>
            <wp:effectExtent l="0" t="0" r="0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583" t="17652" r="26411" b="22264"/>
                    <a:stretch/>
                  </pic:blipFill>
                  <pic:spPr bwMode="auto">
                    <a:xfrm>
                      <a:off x="0" y="0"/>
                      <a:ext cx="5386279" cy="275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96A2C" w:rsidRDefault="00196A2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2616560</wp:posOffset>
                </wp:positionH>
                <wp:positionV relativeFrom="paragraph">
                  <wp:posOffset>1091640</wp:posOffset>
                </wp:positionV>
                <wp:extent cx="397633" cy="1617260"/>
                <wp:effectExtent l="57150" t="38100" r="21590" b="2159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7633" cy="1617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471C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06.05pt;margin-top:85.95pt;width:31.3pt;height:127.3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196A2C">
        <w:rPr>
          <w:noProof/>
          <w:lang w:eastAsia="lt-LT"/>
        </w:rPr>
        <w:drawing>
          <wp:inline distT="0" distB="0" distL="0" distR="0" wp14:anchorId="4F0085F8" wp14:editId="5C42D5D5">
            <wp:extent cx="5459574" cy="2654489"/>
            <wp:effectExtent l="0" t="0" r="825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47" t="20427" r="9686" b="23651"/>
                    <a:stretch/>
                  </pic:blipFill>
                  <pic:spPr bwMode="auto">
                    <a:xfrm>
                      <a:off x="0" y="0"/>
                      <a:ext cx="5465563" cy="265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196A2C">
        <w:t>41270300:337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545" w:rsidRDefault="00533545" w:rsidP="003B25C1">
      <w:pPr>
        <w:spacing w:after="0" w:line="240" w:lineRule="auto"/>
      </w:pPr>
      <w:r>
        <w:separator/>
      </w:r>
    </w:p>
  </w:endnote>
  <w:endnote w:type="continuationSeparator" w:id="0">
    <w:p w:rsidR="00533545" w:rsidRDefault="00533545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545" w:rsidRDefault="00533545" w:rsidP="003B25C1">
      <w:pPr>
        <w:spacing w:after="0" w:line="240" w:lineRule="auto"/>
      </w:pPr>
      <w:r>
        <w:separator/>
      </w:r>
    </w:p>
  </w:footnote>
  <w:footnote w:type="continuationSeparator" w:id="0">
    <w:p w:rsidR="00533545" w:rsidRDefault="00533545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6A2C"/>
    <w:rsid w:val="00197F7B"/>
    <w:rsid w:val="001A45B7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00C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619C6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3545"/>
    <w:rsid w:val="00534ABD"/>
    <w:rsid w:val="0053736C"/>
    <w:rsid w:val="005375A7"/>
    <w:rsid w:val="005451D4"/>
    <w:rsid w:val="00551C7A"/>
    <w:rsid w:val="00555678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6E6"/>
    <w:rsid w:val="005B396C"/>
    <w:rsid w:val="005C5887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E1573"/>
    <w:rsid w:val="006E526F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74A16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12E3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3EF4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1E389B-FCEA-4F27-B11A-BF645B530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2</Pages>
  <Words>140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2020-01-09T07:11:00Z</cp:lastPrinted>
  <dcterms:created xsi:type="dcterms:W3CDTF">2021-11-17T07:12:00Z</dcterms:created>
  <dcterms:modified xsi:type="dcterms:W3CDTF">2021-11-17T07:14:00Z</dcterms:modified>
</cp:coreProperties>
</file>