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6E526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247AFFBC" wp14:editId="5A0E8407">
            <wp:extent cx="5328282" cy="3186103"/>
            <wp:effectExtent l="0" t="0" r="635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36" t="20032" r="26857" b="9770"/>
                    <a:stretch/>
                  </pic:blipFill>
                  <pic:spPr bwMode="auto">
                    <a:xfrm>
                      <a:off x="0" y="0"/>
                      <a:ext cx="5332703" cy="318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3054985</wp:posOffset>
                </wp:positionH>
                <wp:positionV relativeFrom="paragraph">
                  <wp:posOffset>1452861</wp:posOffset>
                </wp:positionV>
                <wp:extent cx="162484" cy="1255594"/>
                <wp:effectExtent l="0" t="38100" r="66675" b="2095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484" cy="12555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4AA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0.55pt;margin-top:114.4pt;width:12.8pt;height:98.8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6E526F">
        <w:rPr>
          <w:noProof/>
          <w:lang w:eastAsia="lt-LT"/>
        </w:rPr>
        <w:drawing>
          <wp:inline distT="0" distB="0" distL="0" distR="0" wp14:anchorId="69537CF0" wp14:editId="063E1035">
            <wp:extent cx="5679421" cy="2626843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79" t="18841" r="8012" b="23651"/>
                    <a:stretch/>
                  </pic:blipFill>
                  <pic:spPr bwMode="auto">
                    <a:xfrm>
                      <a:off x="0" y="0"/>
                      <a:ext cx="5684105" cy="262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6E526F">
        <w:t>4187/0100:693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2E3" w:rsidRDefault="00E612E3" w:rsidP="003B25C1">
      <w:pPr>
        <w:spacing w:after="0" w:line="240" w:lineRule="auto"/>
      </w:pPr>
      <w:r>
        <w:separator/>
      </w:r>
    </w:p>
  </w:endnote>
  <w:endnote w:type="continuationSeparator" w:id="0">
    <w:p w:rsidR="00E612E3" w:rsidRDefault="00E612E3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2E3" w:rsidRDefault="00E612E3" w:rsidP="003B25C1">
      <w:pPr>
        <w:spacing w:after="0" w:line="240" w:lineRule="auto"/>
      </w:pPr>
      <w:r>
        <w:separator/>
      </w:r>
    </w:p>
  </w:footnote>
  <w:footnote w:type="continuationSeparator" w:id="0">
    <w:p w:rsidR="00E612E3" w:rsidRDefault="00E612E3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00C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619C6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55678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6E6"/>
    <w:rsid w:val="005B396C"/>
    <w:rsid w:val="005C5887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E526F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12E3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3EF4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5E035-72D5-492A-B627-5C4600A72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2021-11-16T07:00:00Z</dcterms:created>
  <dcterms:modified xsi:type="dcterms:W3CDTF">2021-11-16T07:03:00Z</dcterms:modified>
</cp:coreProperties>
</file>