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AC3C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5C46" w:rsidRPr="001E5C46">
        <w:rPr>
          <w:rFonts w:ascii="Times New Roman" w:hAnsi="Times New Roman"/>
          <w:sz w:val="24"/>
          <w:szCs w:val="24"/>
          <w:lang w:val="en-US"/>
        </w:rPr>
        <w:t>I</w:t>
      </w:r>
      <w:r w:rsidR="001E5C46"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="001E5C46"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201F6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171D8FFB" wp14:editId="5852475B">
            <wp:extent cx="5776740" cy="332322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14" t="18644" r="27191" b="13934"/>
                    <a:stretch/>
                  </pic:blipFill>
                  <pic:spPr bwMode="auto">
                    <a:xfrm>
                      <a:off x="0" y="0"/>
                      <a:ext cx="5783110" cy="33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Pr="001E5C46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37D81" w:rsidRDefault="00D37D81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31DE4" w:rsidRDefault="00531D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785C" w:rsidRDefault="0094785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1EFD" w:rsidRPr="00C75311" w:rsidRDefault="007A1EFD" w:rsidP="007C55B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C482B" w:rsidRDefault="00BC482B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2C61" w:rsidRDefault="002F2C61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A3547" w:rsidRPr="00BC482B" w:rsidRDefault="00BC482B" w:rsidP="00BC482B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BED" wp14:editId="2E197D15">
                <wp:simplePos x="0" y="0"/>
                <wp:positionH relativeFrom="margin">
                  <wp:posOffset>3082432</wp:posOffset>
                </wp:positionH>
                <wp:positionV relativeFrom="paragraph">
                  <wp:posOffset>1936778</wp:posOffset>
                </wp:positionV>
                <wp:extent cx="669025" cy="1228299"/>
                <wp:effectExtent l="0" t="38100" r="55245" b="2921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9025" cy="12282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986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7pt;margin-top:152.5pt;width:52.7pt;height:96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">
                <v:stroke endarrow="block"/>
                <w10:wrap anchorx="margin"/>
              </v:shape>
            </w:pict>
          </mc:Fallback>
        </mc:AlternateContent>
      </w:r>
      <w:r w:rsidR="00B228D2" w:rsidRPr="00B228D2">
        <w:rPr>
          <w:noProof/>
          <w:lang w:eastAsia="lt-LT"/>
        </w:rPr>
        <w:t xml:space="preserve"> </w:t>
      </w:r>
      <w:r w:rsidR="00201F64">
        <w:rPr>
          <w:noProof/>
          <w:lang w:eastAsia="lt-LT"/>
        </w:rPr>
        <w:drawing>
          <wp:inline distT="0" distB="0" distL="0" distR="0" wp14:anchorId="788F81CC" wp14:editId="25BCE581">
            <wp:extent cx="5424985" cy="3078782"/>
            <wp:effectExtent l="0" t="0" r="4445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46" t="18644" r="21282" b="23850"/>
                    <a:stretch/>
                  </pic:blipFill>
                  <pic:spPr bwMode="auto">
                    <a:xfrm>
                      <a:off x="0" y="0"/>
                      <a:ext cx="5432082" cy="308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</w:t>
      </w:r>
      <w:r w:rsidR="009E4270">
        <w:t>4177/</w:t>
      </w:r>
      <w:r w:rsidR="00201F64">
        <w:t>0700:1043</w:t>
      </w:r>
    </w:p>
    <w:p w:rsidR="00BF1DAC" w:rsidRDefault="00BC482B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51D21EA" wp14:editId="49AAC1C8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3CE" w:rsidRDefault="000013CE" w:rsidP="003B25C1">
      <w:pPr>
        <w:spacing w:after="0" w:line="240" w:lineRule="auto"/>
      </w:pPr>
      <w:r>
        <w:separator/>
      </w:r>
    </w:p>
  </w:endnote>
  <w:endnote w:type="continuationSeparator" w:id="0">
    <w:p w:rsidR="000013CE" w:rsidRDefault="000013CE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3CE" w:rsidRDefault="000013CE" w:rsidP="003B25C1">
      <w:pPr>
        <w:spacing w:after="0" w:line="240" w:lineRule="auto"/>
      </w:pPr>
      <w:r>
        <w:separator/>
      </w:r>
    </w:p>
  </w:footnote>
  <w:footnote w:type="continuationSeparator" w:id="0">
    <w:p w:rsidR="000013CE" w:rsidRDefault="000013CE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13CE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7B91"/>
    <w:rsid w:val="000509AC"/>
    <w:rsid w:val="00050F5D"/>
    <w:rsid w:val="0005432B"/>
    <w:rsid w:val="00054486"/>
    <w:rsid w:val="0005469E"/>
    <w:rsid w:val="00054F90"/>
    <w:rsid w:val="00055DAD"/>
    <w:rsid w:val="00061551"/>
    <w:rsid w:val="00063472"/>
    <w:rsid w:val="00066D7A"/>
    <w:rsid w:val="00067A47"/>
    <w:rsid w:val="00070FEE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E00A0"/>
    <w:rsid w:val="000F003B"/>
    <w:rsid w:val="000F50B2"/>
    <w:rsid w:val="000F5A89"/>
    <w:rsid w:val="000F7CED"/>
    <w:rsid w:val="001012D9"/>
    <w:rsid w:val="001026EE"/>
    <w:rsid w:val="00104D94"/>
    <w:rsid w:val="00106BDD"/>
    <w:rsid w:val="00126D61"/>
    <w:rsid w:val="001307A9"/>
    <w:rsid w:val="001314E8"/>
    <w:rsid w:val="001421D3"/>
    <w:rsid w:val="0014374E"/>
    <w:rsid w:val="001474DF"/>
    <w:rsid w:val="001532F6"/>
    <w:rsid w:val="00154F8B"/>
    <w:rsid w:val="00155F8D"/>
    <w:rsid w:val="00160557"/>
    <w:rsid w:val="00161768"/>
    <w:rsid w:val="00167485"/>
    <w:rsid w:val="00177C71"/>
    <w:rsid w:val="001920C9"/>
    <w:rsid w:val="001A45B7"/>
    <w:rsid w:val="001C0180"/>
    <w:rsid w:val="001C0578"/>
    <w:rsid w:val="001C3A9B"/>
    <w:rsid w:val="001C584F"/>
    <w:rsid w:val="001D0267"/>
    <w:rsid w:val="001D0876"/>
    <w:rsid w:val="001D0C32"/>
    <w:rsid w:val="001D4316"/>
    <w:rsid w:val="001D7255"/>
    <w:rsid w:val="001E2387"/>
    <w:rsid w:val="001E5C46"/>
    <w:rsid w:val="001F1F14"/>
    <w:rsid w:val="001F2981"/>
    <w:rsid w:val="001F6107"/>
    <w:rsid w:val="00201F64"/>
    <w:rsid w:val="00203E46"/>
    <w:rsid w:val="0020405A"/>
    <w:rsid w:val="00210AAF"/>
    <w:rsid w:val="00210E69"/>
    <w:rsid w:val="00214E1E"/>
    <w:rsid w:val="00221EF9"/>
    <w:rsid w:val="00235F4E"/>
    <w:rsid w:val="002409ED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7E90"/>
    <w:rsid w:val="002C06B4"/>
    <w:rsid w:val="002D117D"/>
    <w:rsid w:val="002D3B1A"/>
    <w:rsid w:val="002D5541"/>
    <w:rsid w:val="002D7298"/>
    <w:rsid w:val="002E363A"/>
    <w:rsid w:val="002F2C61"/>
    <w:rsid w:val="002F7E77"/>
    <w:rsid w:val="0030673E"/>
    <w:rsid w:val="003120E1"/>
    <w:rsid w:val="0031639E"/>
    <w:rsid w:val="0031684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875FC"/>
    <w:rsid w:val="00392A11"/>
    <w:rsid w:val="003941B3"/>
    <w:rsid w:val="003A54F9"/>
    <w:rsid w:val="003A57DA"/>
    <w:rsid w:val="003B25C1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3547"/>
    <w:rsid w:val="004A6A68"/>
    <w:rsid w:val="004A6CE1"/>
    <w:rsid w:val="004B1673"/>
    <w:rsid w:val="004B3C41"/>
    <w:rsid w:val="004C3CAB"/>
    <w:rsid w:val="004D0AF8"/>
    <w:rsid w:val="004D7F6F"/>
    <w:rsid w:val="004E39F4"/>
    <w:rsid w:val="004E5C7D"/>
    <w:rsid w:val="004F1212"/>
    <w:rsid w:val="004F5BB0"/>
    <w:rsid w:val="00501BC6"/>
    <w:rsid w:val="00514D8C"/>
    <w:rsid w:val="005315F8"/>
    <w:rsid w:val="00531DE4"/>
    <w:rsid w:val="00534ABD"/>
    <w:rsid w:val="005375A7"/>
    <w:rsid w:val="005451D4"/>
    <w:rsid w:val="00551C7A"/>
    <w:rsid w:val="00560129"/>
    <w:rsid w:val="00561C63"/>
    <w:rsid w:val="00564920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334F"/>
    <w:rsid w:val="005A6664"/>
    <w:rsid w:val="005B0BC5"/>
    <w:rsid w:val="005B343D"/>
    <w:rsid w:val="005D3661"/>
    <w:rsid w:val="005E4ECB"/>
    <w:rsid w:val="005F2431"/>
    <w:rsid w:val="005F2643"/>
    <w:rsid w:val="005F5C6D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851C4"/>
    <w:rsid w:val="006912E3"/>
    <w:rsid w:val="006958FE"/>
    <w:rsid w:val="006969B7"/>
    <w:rsid w:val="006A1866"/>
    <w:rsid w:val="006A23A8"/>
    <w:rsid w:val="006A4496"/>
    <w:rsid w:val="006A4747"/>
    <w:rsid w:val="006B625F"/>
    <w:rsid w:val="006C0B82"/>
    <w:rsid w:val="006C5D25"/>
    <w:rsid w:val="006D275B"/>
    <w:rsid w:val="006F64F9"/>
    <w:rsid w:val="00707159"/>
    <w:rsid w:val="00707634"/>
    <w:rsid w:val="0073190A"/>
    <w:rsid w:val="00733390"/>
    <w:rsid w:val="007342DB"/>
    <w:rsid w:val="0073553D"/>
    <w:rsid w:val="00753E23"/>
    <w:rsid w:val="0075568F"/>
    <w:rsid w:val="00761FA9"/>
    <w:rsid w:val="007764F7"/>
    <w:rsid w:val="007910CA"/>
    <w:rsid w:val="007A1AC6"/>
    <w:rsid w:val="007A1EFD"/>
    <w:rsid w:val="007A25B9"/>
    <w:rsid w:val="007A7D86"/>
    <w:rsid w:val="007B108A"/>
    <w:rsid w:val="007B1A4E"/>
    <w:rsid w:val="007B1AC8"/>
    <w:rsid w:val="007C17E0"/>
    <w:rsid w:val="007C55B5"/>
    <w:rsid w:val="007C799F"/>
    <w:rsid w:val="007D0D05"/>
    <w:rsid w:val="007D2EA0"/>
    <w:rsid w:val="007D5373"/>
    <w:rsid w:val="007E2B18"/>
    <w:rsid w:val="007E2FBC"/>
    <w:rsid w:val="007F0044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45C9C"/>
    <w:rsid w:val="00857902"/>
    <w:rsid w:val="00857DBE"/>
    <w:rsid w:val="00860518"/>
    <w:rsid w:val="00863323"/>
    <w:rsid w:val="00875575"/>
    <w:rsid w:val="00876916"/>
    <w:rsid w:val="00880B1C"/>
    <w:rsid w:val="00880F5C"/>
    <w:rsid w:val="00884382"/>
    <w:rsid w:val="00884F5F"/>
    <w:rsid w:val="008930C6"/>
    <w:rsid w:val="00896F01"/>
    <w:rsid w:val="008B2F33"/>
    <w:rsid w:val="008B465B"/>
    <w:rsid w:val="008B70A7"/>
    <w:rsid w:val="008C42A9"/>
    <w:rsid w:val="008C6AAD"/>
    <w:rsid w:val="008D3708"/>
    <w:rsid w:val="008D4E0F"/>
    <w:rsid w:val="008D56E0"/>
    <w:rsid w:val="008E1221"/>
    <w:rsid w:val="008E12E6"/>
    <w:rsid w:val="008F0F3B"/>
    <w:rsid w:val="008F51D2"/>
    <w:rsid w:val="008F7013"/>
    <w:rsid w:val="00900FA1"/>
    <w:rsid w:val="00910D72"/>
    <w:rsid w:val="00913D20"/>
    <w:rsid w:val="009230D1"/>
    <w:rsid w:val="00925095"/>
    <w:rsid w:val="00925593"/>
    <w:rsid w:val="00926709"/>
    <w:rsid w:val="00930590"/>
    <w:rsid w:val="009325EE"/>
    <w:rsid w:val="00935648"/>
    <w:rsid w:val="009403B0"/>
    <w:rsid w:val="009437A9"/>
    <w:rsid w:val="009443C3"/>
    <w:rsid w:val="00944D1D"/>
    <w:rsid w:val="0094785C"/>
    <w:rsid w:val="00953277"/>
    <w:rsid w:val="00956692"/>
    <w:rsid w:val="00962FC7"/>
    <w:rsid w:val="009630D3"/>
    <w:rsid w:val="00964E2D"/>
    <w:rsid w:val="00980A33"/>
    <w:rsid w:val="00981CAB"/>
    <w:rsid w:val="00993F50"/>
    <w:rsid w:val="0099416F"/>
    <w:rsid w:val="00995DB6"/>
    <w:rsid w:val="009A27BC"/>
    <w:rsid w:val="009A3031"/>
    <w:rsid w:val="009A3505"/>
    <w:rsid w:val="009B2C6E"/>
    <w:rsid w:val="009C43E7"/>
    <w:rsid w:val="009C5F9A"/>
    <w:rsid w:val="009E0DFD"/>
    <w:rsid w:val="009E2868"/>
    <w:rsid w:val="009E4270"/>
    <w:rsid w:val="009E4B4D"/>
    <w:rsid w:val="009E5B51"/>
    <w:rsid w:val="009F0FAC"/>
    <w:rsid w:val="009F637A"/>
    <w:rsid w:val="009F76FF"/>
    <w:rsid w:val="00A0008E"/>
    <w:rsid w:val="00A00CB4"/>
    <w:rsid w:val="00A0318F"/>
    <w:rsid w:val="00A1327F"/>
    <w:rsid w:val="00A13B25"/>
    <w:rsid w:val="00A17FD8"/>
    <w:rsid w:val="00A275AE"/>
    <w:rsid w:val="00A333DB"/>
    <w:rsid w:val="00A341A8"/>
    <w:rsid w:val="00A35C39"/>
    <w:rsid w:val="00A4138F"/>
    <w:rsid w:val="00A4166A"/>
    <w:rsid w:val="00A42527"/>
    <w:rsid w:val="00A474CA"/>
    <w:rsid w:val="00A52853"/>
    <w:rsid w:val="00A5494F"/>
    <w:rsid w:val="00A552AB"/>
    <w:rsid w:val="00A57CD9"/>
    <w:rsid w:val="00A621DB"/>
    <w:rsid w:val="00A66ACD"/>
    <w:rsid w:val="00A72F0D"/>
    <w:rsid w:val="00A75954"/>
    <w:rsid w:val="00A767AF"/>
    <w:rsid w:val="00A80D9C"/>
    <w:rsid w:val="00A84CDB"/>
    <w:rsid w:val="00AA0A03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3904"/>
    <w:rsid w:val="00AE50A8"/>
    <w:rsid w:val="00AE525E"/>
    <w:rsid w:val="00AE5B38"/>
    <w:rsid w:val="00B01253"/>
    <w:rsid w:val="00B01722"/>
    <w:rsid w:val="00B03B08"/>
    <w:rsid w:val="00B04378"/>
    <w:rsid w:val="00B06844"/>
    <w:rsid w:val="00B119B6"/>
    <w:rsid w:val="00B13131"/>
    <w:rsid w:val="00B133E3"/>
    <w:rsid w:val="00B13788"/>
    <w:rsid w:val="00B15D9B"/>
    <w:rsid w:val="00B228D2"/>
    <w:rsid w:val="00B2495E"/>
    <w:rsid w:val="00B371C7"/>
    <w:rsid w:val="00B5277E"/>
    <w:rsid w:val="00B55D6F"/>
    <w:rsid w:val="00B56505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C482B"/>
    <w:rsid w:val="00BD1FCF"/>
    <w:rsid w:val="00BE1770"/>
    <w:rsid w:val="00BE3EC2"/>
    <w:rsid w:val="00BF1DAC"/>
    <w:rsid w:val="00BF3CF8"/>
    <w:rsid w:val="00C06C13"/>
    <w:rsid w:val="00C06DA0"/>
    <w:rsid w:val="00C149E8"/>
    <w:rsid w:val="00C15983"/>
    <w:rsid w:val="00C34FA7"/>
    <w:rsid w:val="00C559DB"/>
    <w:rsid w:val="00C56998"/>
    <w:rsid w:val="00C600E7"/>
    <w:rsid w:val="00C72C77"/>
    <w:rsid w:val="00C73F8C"/>
    <w:rsid w:val="00C74482"/>
    <w:rsid w:val="00C75311"/>
    <w:rsid w:val="00C846EE"/>
    <w:rsid w:val="00C848EF"/>
    <w:rsid w:val="00C93E45"/>
    <w:rsid w:val="00C95B64"/>
    <w:rsid w:val="00C97342"/>
    <w:rsid w:val="00CB032E"/>
    <w:rsid w:val="00CC048B"/>
    <w:rsid w:val="00CC3ED4"/>
    <w:rsid w:val="00CD1F7B"/>
    <w:rsid w:val="00CD340D"/>
    <w:rsid w:val="00CD4CD3"/>
    <w:rsid w:val="00CD57C0"/>
    <w:rsid w:val="00CE0139"/>
    <w:rsid w:val="00D02675"/>
    <w:rsid w:val="00D05207"/>
    <w:rsid w:val="00D072F0"/>
    <w:rsid w:val="00D14FC4"/>
    <w:rsid w:val="00D21AD4"/>
    <w:rsid w:val="00D340E6"/>
    <w:rsid w:val="00D36928"/>
    <w:rsid w:val="00D37D81"/>
    <w:rsid w:val="00D4432C"/>
    <w:rsid w:val="00D518FA"/>
    <w:rsid w:val="00D53767"/>
    <w:rsid w:val="00D62BDA"/>
    <w:rsid w:val="00D64C2D"/>
    <w:rsid w:val="00D64D3F"/>
    <w:rsid w:val="00D6721E"/>
    <w:rsid w:val="00D7008D"/>
    <w:rsid w:val="00D73689"/>
    <w:rsid w:val="00D73ED6"/>
    <w:rsid w:val="00D768F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D38E3"/>
    <w:rsid w:val="00DE2ED7"/>
    <w:rsid w:val="00E022C8"/>
    <w:rsid w:val="00E03D13"/>
    <w:rsid w:val="00E11536"/>
    <w:rsid w:val="00E117FE"/>
    <w:rsid w:val="00E20281"/>
    <w:rsid w:val="00E221D1"/>
    <w:rsid w:val="00E2262F"/>
    <w:rsid w:val="00E306EE"/>
    <w:rsid w:val="00E30E89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8649A"/>
    <w:rsid w:val="00EA58E4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23CC9"/>
    <w:rsid w:val="00F23DF5"/>
    <w:rsid w:val="00F3399F"/>
    <w:rsid w:val="00F4488C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1BFA"/>
    <w:rsid w:val="00FA6EBC"/>
    <w:rsid w:val="00FA7618"/>
    <w:rsid w:val="00FB249A"/>
    <w:rsid w:val="00FB4EE0"/>
    <w:rsid w:val="00FB638B"/>
    <w:rsid w:val="00FB6D58"/>
    <w:rsid w:val="00FC3EC5"/>
    <w:rsid w:val="00FC6067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41855-16F0-4FD2-93E0-A539E2BB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3</TotalTime>
  <Pages>2</Pages>
  <Words>242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5</cp:revision>
  <cp:lastPrinted>2020-01-07T07:27:00Z</cp:lastPrinted>
  <dcterms:created xsi:type="dcterms:W3CDTF">2021-04-22T11:48:00Z</dcterms:created>
  <dcterms:modified xsi:type="dcterms:W3CDTF">2021-11-11T12:24:00Z</dcterms:modified>
</cp:coreProperties>
</file>