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55567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7890AF2" wp14:editId="105C5776">
            <wp:extent cx="5131743" cy="314580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39" t="18840" r="26745" b="10167"/>
                    <a:stretch/>
                  </pic:blipFill>
                  <pic:spPr bwMode="auto">
                    <a:xfrm>
                      <a:off x="0" y="0"/>
                      <a:ext cx="5135096" cy="314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3055137</wp:posOffset>
                </wp:positionH>
                <wp:positionV relativeFrom="paragraph">
                  <wp:posOffset>1398715</wp:posOffset>
                </wp:positionV>
                <wp:extent cx="162484" cy="1255594"/>
                <wp:effectExtent l="0" t="38100" r="66675" b="2095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484" cy="12555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6461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0.55pt;margin-top:110.15pt;width:12.8pt;height:98.8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555678">
        <w:rPr>
          <w:noProof/>
          <w:lang w:eastAsia="lt-LT"/>
        </w:rPr>
        <w:drawing>
          <wp:inline distT="0" distB="0" distL="0" distR="0" wp14:anchorId="3CA3B73E" wp14:editId="10F995FC">
            <wp:extent cx="5536782" cy="2599898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5" t="18841" r="8905" b="27618"/>
                    <a:stretch/>
                  </pic:blipFill>
                  <pic:spPr bwMode="auto">
                    <a:xfrm>
                      <a:off x="0" y="0"/>
                      <a:ext cx="5539840" cy="260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555678">
        <w:t>4152/0100:985</w:t>
      </w:r>
      <w:bookmarkStart w:id="0" w:name="_GoBack"/>
      <w:bookmarkEnd w:id="0"/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EF4" w:rsidRDefault="00FB3EF4" w:rsidP="003B25C1">
      <w:pPr>
        <w:spacing w:after="0" w:line="240" w:lineRule="auto"/>
      </w:pPr>
      <w:r>
        <w:separator/>
      </w:r>
    </w:p>
  </w:endnote>
  <w:endnote w:type="continuationSeparator" w:id="0">
    <w:p w:rsidR="00FB3EF4" w:rsidRDefault="00FB3EF4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EF4" w:rsidRDefault="00FB3EF4" w:rsidP="003B25C1">
      <w:pPr>
        <w:spacing w:after="0" w:line="240" w:lineRule="auto"/>
      </w:pPr>
      <w:r>
        <w:separator/>
      </w:r>
    </w:p>
  </w:footnote>
  <w:footnote w:type="continuationSeparator" w:id="0">
    <w:p w:rsidR="00FB3EF4" w:rsidRDefault="00FB3EF4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619C6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55678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6E6"/>
    <w:rsid w:val="005B396C"/>
    <w:rsid w:val="005C5887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3EF4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F6C92-A1B2-413E-BBD0-AB5FFB75A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10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9</cp:revision>
  <cp:lastPrinted>2020-01-09T07:11:00Z</cp:lastPrinted>
  <dcterms:created xsi:type="dcterms:W3CDTF">2021-09-30T13:21:00Z</dcterms:created>
  <dcterms:modified xsi:type="dcterms:W3CDTF">2021-11-11T08:58:00Z</dcterms:modified>
</cp:coreProperties>
</file>