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F60CD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3EB1A58" wp14:editId="547C0D2B">
            <wp:extent cx="5499100" cy="3134837"/>
            <wp:effectExtent l="0" t="0" r="6350" b="889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08" t="18085" r="26333" b="15852"/>
                    <a:stretch/>
                  </pic:blipFill>
                  <pic:spPr bwMode="auto">
                    <a:xfrm>
                      <a:off x="0" y="0"/>
                      <a:ext cx="5502398" cy="313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F4A59" w:rsidRDefault="00EF4A59" w:rsidP="00501DB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60CD3" w:rsidRDefault="00F60CD3" w:rsidP="00501DB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2475865</wp:posOffset>
                </wp:positionH>
                <wp:positionV relativeFrom="paragraph">
                  <wp:posOffset>1754505</wp:posOffset>
                </wp:positionV>
                <wp:extent cx="495300" cy="1143000"/>
                <wp:effectExtent l="38100" t="38100" r="1905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1143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8C3A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94.95pt;margin-top:138.15pt;width:39pt;height:90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F60CD3">
        <w:rPr>
          <w:noProof/>
          <w:lang w:eastAsia="lt-LT"/>
        </w:rPr>
        <w:drawing>
          <wp:inline distT="0" distB="0" distL="0" distR="0" wp14:anchorId="5CC26854" wp14:editId="3D2FD037">
            <wp:extent cx="5645150" cy="2855450"/>
            <wp:effectExtent l="0" t="0" r="0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50" t="19376" r="11393" b="24525"/>
                    <a:stretch/>
                  </pic:blipFill>
                  <pic:spPr bwMode="auto">
                    <a:xfrm>
                      <a:off x="0" y="0"/>
                      <a:ext cx="5649840" cy="285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F60CD3" w:rsidP="00F929B5">
      <w:pPr>
        <w:spacing w:after="0" w:line="360" w:lineRule="auto"/>
        <w:jc w:val="center"/>
        <w:rPr>
          <w:noProof/>
          <w:lang w:eastAsia="lt-LT"/>
        </w:rPr>
      </w:pPr>
      <w:r>
        <w:t>4154/1400:475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D2C" w:rsidRDefault="00116D2C" w:rsidP="003B25C1">
      <w:pPr>
        <w:spacing w:after="0" w:line="240" w:lineRule="auto"/>
      </w:pPr>
      <w:r>
        <w:separator/>
      </w:r>
    </w:p>
  </w:endnote>
  <w:endnote w:type="continuationSeparator" w:id="0">
    <w:p w:rsidR="00116D2C" w:rsidRDefault="00116D2C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D2C" w:rsidRDefault="00116D2C" w:rsidP="003B25C1">
      <w:pPr>
        <w:spacing w:after="0" w:line="240" w:lineRule="auto"/>
      </w:pPr>
      <w:r>
        <w:separator/>
      </w:r>
    </w:p>
  </w:footnote>
  <w:footnote w:type="continuationSeparator" w:id="0">
    <w:p w:rsidR="00116D2C" w:rsidRDefault="00116D2C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2C10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16D2C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01DBF"/>
    <w:rsid w:val="0051412E"/>
    <w:rsid w:val="00514D8C"/>
    <w:rsid w:val="00520A92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B25A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1D6D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D4692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1D4C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2BBA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4A59"/>
    <w:rsid w:val="00EF5EF8"/>
    <w:rsid w:val="00EF768B"/>
    <w:rsid w:val="00F32B4E"/>
    <w:rsid w:val="00F3399F"/>
    <w:rsid w:val="00F439A7"/>
    <w:rsid w:val="00F443B8"/>
    <w:rsid w:val="00F44AA4"/>
    <w:rsid w:val="00F52948"/>
    <w:rsid w:val="00F60A35"/>
    <w:rsid w:val="00F60CD3"/>
    <w:rsid w:val="00F66BBD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27428-B0F1-400C-966A-EA07F5D30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5</TotalTime>
  <Pages>2</Pages>
  <Words>126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4</cp:revision>
  <cp:lastPrinted>2019-08-23T06:59:00Z</cp:lastPrinted>
  <dcterms:created xsi:type="dcterms:W3CDTF">2021-10-18T08:18:00Z</dcterms:created>
  <dcterms:modified xsi:type="dcterms:W3CDTF">2021-11-08T14:46:00Z</dcterms:modified>
</cp:coreProperties>
</file>