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C368AB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5EA64DCF" wp14:editId="3249926A">
            <wp:extent cx="5566539" cy="31496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76" t="19376" r="26541" b="11608"/>
                    <a:stretch/>
                  </pic:blipFill>
                  <pic:spPr bwMode="auto">
                    <a:xfrm>
                      <a:off x="0" y="0"/>
                      <a:ext cx="5568059" cy="31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3085465</wp:posOffset>
                </wp:positionH>
                <wp:positionV relativeFrom="paragraph">
                  <wp:posOffset>1720215</wp:posOffset>
                </wp:positionV>
                <wp:extent cx="171450" cy="1466850"/>
                <wp:effectExtent l="0" t="38100" r="5715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098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95pt;margin-top:135.45pt;width:13.5pt;height:115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C368AB">
        <w:rPr>
          <w:noProof/>
          <w:lang w:eastAsia="lt-LT"/>
        </w:rPr>
        <w:drawing>
          <wp:inline distT="0" distB="0" distL="0" distR="0" wp14:anchorId="46B90B89" wp14:editId="5BFEC040">
            <wp:extent cx="5512094" cy="31115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04" t="19192" r="13986" b="25078"/>
                    <a:stretch/>
                  </pic:blipFill>
                  <pic:spPr bwMode="auto">
                    <a:xfrm>
                      <a:off x="0" y="0"/>
                      <a:ext cx="5521315" cy="311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C368AB">
        <w:t>4184/0100:1156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1B1" w:rsidRDefault="008271B1" w:rsidP="003B25C1">
      <w:pPr>
        <w:spacing w:after="0" w:line="240" w:lineRule="auto"/>
      </w:pPr>
      <w:r>
        <w:separator/>
      </w:r>
    </w:p>
  </w:endnote>
  <w:endnote w:type="continuationSeparator" w:id="0">
    <w:p w:rsidR="008271B1" w:rsidRDefault="008271B1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1B1" w:rsidRDefault="008271B1" w:rsidP="003B25C1">
      <w:pPr>
        <w:spacing w:after="0" w:line="240" w:lineRule="auto"/>
      </w:pPr>
      <w:r>
        <w:separator/>
      </w:r>
    </w:p>
  </w:footnote>
  <w:footnote w:type="continuationSeparator" w:id="0">
    <w:p w:rsidR="008271B1" w:rsidRDefault="008271B1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181B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E6D6B"/>
    <w:rsid w:val="005F2643"/>
    <w:rsid w:val="005F7E2D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1512D"/>
    <w:rsid w:val="008271B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7502F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368AB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A1137-2209-4802-9AE5-4C873D73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141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2020-01-09T07:11:00Z</cp:lastPrinted>
  <dcterms:created xsi:type="dcterms:W3CDTF">2021-11-06T06:04:00Z</dcterms:created>
  <dcterms:modified xsi:type="dcterms:W3CDTF">2021-11-06T06:06:00Z</dcterms:modified>
</cp:coreProperties>
</file>