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B638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10E24B9" wp14:editId="04DC9F9D">
            <wp:extent cx="5422900" cy="2920023"/>
            <wp:effectExtent l="0" t="0" r="635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01" t="19745" r="26955" b="18250"/>
                    <a:stretch/>
                  </pic:blipFill>
                  <pic:spPr bwMode="auto">
                    <a:xfrm>
                      <a:off x="0" y="0"/>
                      <a:ext cx="5425077" cy="292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638E4" w:rsidRDefault="00B638E4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3123565</wp:posOffset>
                </wp:positionH>
                <wp:positionV relativeFrom="paragraph">
                  <wp:posOffset>1468755</wp:posOffset>
                </wp:positionV>
                <wp:extent cx="355600" cy="1346200"/>
                <wp:effectExtent l="0" t="38100" r="6350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5600" cy="134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4898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5.95pt;margin-top:115.65pt;width:28pt;height:106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B638E4">
        <w:rPr>
          <w:noProof/>
          <w:lang w:eastAsia="lt-LT"/>
        </w:rPr>
        <w:drawing>
          <wp:inline distT="0" distB="0" distL="0" distR="0" wp14:anchorId="207B8F3C" wp14:editId="6125B139">
            <wp:extent cx="5649760" cy="2749550"/>
            <wp:effectExtent l="0" t="0" r="825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98" t="18638" r="12948" b="27477"/>
                    <a:stretch/>
                  </pic:blipFill>
                  <pic:spPr bwMode="auto">
                    <a:xfrm>
                      <a:off x="0" y="0"/>
                      <a:ext cx="5655533" cy="275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B638E4">
        <w:t>4140/0400:697</w:t>
      </w:r>
      <w:bookmarkStart w:id="0" w:name="_GoBack"/>
      <w:bookmarkEnd w:id="0"/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C87" w:rsidRDefault="000B4C87" w:rsidP="003B25C1">
      <w:pPr>
        <w:spacing w:after="0" w:line="240" w:lineRule="auto"/>
      </w:pPr>
      <w:r>
        <w:separator/>
      </w:r>
    </w:p>
  </w:endnote>
  <w:endnote w:type="continuationSeparator" w:id="0">
    <w:p w:rsidR="000B4C87" w:rsidRDefault="000B4C87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C87" w:rsidRDefault="000B4C87" w:rsidP="003B25C1">
      <w:pPr>
        <w:spacing w:after="0" w:line="240" w:lineRule="auto"/>
      </w:pPr>
      <w:r>
        <w:separator/>
      </w:r>
    </w:p>
  </w:footnote>
  <w:footnote w:type="continuationSeparator" w:id="0">
    <w:p w:rsidR="000B4C87" w:rsidRDefault="000B4C87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B4C87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45B7"/>
    <w:rsid w:val="001C0578"/>
    <w:rsid w:val="001C3A9B"/>
    <w:rsid w:val="001D0267"/>
    <w:rsid w:val="001D0876"/>
    <w:rsid w:val="001D0C32"/>
    <w:rsid w:val="001D181B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51D4"/>
    <w:rsid w:val="00551C7A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96C"/>
    <w:rsid w:val="005D3661"/>
    <w:rsid w:val="005E4ECB"/>
    <w:rsid w:val="005F2643"/>
    <w:rsid w:val="005F7E2D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1512D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638E4"/>
    <w:rsid w:val="00B74A16"/>
    <w:rsid w:val="00B7502F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1FCB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8DF7B4-658D-4ED6-9AD9-0B4FDE28F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5</TotalTime>
  <Pages>2</Pages>
  <Words>141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4</cp:revision>
  <cp:lastPrinted>2020-01-09T07:11:00Z</cp:lastPrinted>
  <dcterms:created xsi:type="dcterms:W3CDTF">2021-11-04T18:52:00Z</dcterms:created>
  <dcterms:modified xsi:type="dcterms:W3CDTF">2021-11-04T19:07:00Z</dcterms:modified>
</cp:coreProperties>
</file>