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1D181B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7C23C89C" wp14:editId="112180CB">
            <wp:extent cx="5235833" cy="3270250"/>
            <wp:effectExtent l="0" t="0" r="3175" b="635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61" t="17531" r="26749" b="12161"/>
                    <a:stretch/>
                  </pic:blipFill>
                  <pic:spPr bwMode="auto">
                    <a:xfrm>
                      <a:off x="0" y="0"/>
                      <a:ext cx="5237067" cy="327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2971165</wp:posOffset>
                </wp:positionH>
                <wp:positionV relativeFrom="paragraph">
                  <wp:posOffset>1468755</wp:posOffset>
                </wp:positionV>
                <wp:extent cx="285750" cy="1282700"/>
                <wp:effectExtent l="0" t="38100" r="5715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128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16B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3.95pt;margin-top:115.65pt;width:22.5pt;height:101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1D181B">
        <w:rPr>
          <w:noProof/>
          <w:lang w:eastAsia="lt-LT"/>
        </w:rPr>
        <w:drawing>
          <wp:inline distT="0" distB="0" distL="0" distR="0" wp14:anchorId="51198E87" wp14:editId="27DA67BB">
            <wp:extent cx="5073650" cy="2676583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14" t="18084" r="9836" b="23602"/>
                    <a:stretch/>
                  </pic:blipFill>
                  <pic:spPr bwMode="auto">
                    <a:xfrm>
                      <a:off x="0" y="0"/>
                      <a:ext cx="5077978" cy="2678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1D181B">
        <w:t>4144/0100:372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FCB" w:rsidRDefault="00DC1FCB" w:rsidP="003B25C1">
      <w:pPr>
        <w:spacing w:after="0" w:line="240" w:lineRule="auto"/>
      </w:pPr>
      <w:r>
        <w:separator/>
      </w:r>
    </w:p>
  </w:endnote>
  <w:endnote w:type="continuationSeparator" w:id="0">
    <w:p w:rsidR="00DC1FCB" w:rsidRDefault="00DC1FCB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FCB" w:rsidRDefault="00DC1FCB" w:rsidP="003B25C1">
      <w:pPr>
        <w:spacing w:after="0" w:line="240" w:lineRule="auto"/>
      </w:pPr>
      <w:r>
        <w:separator/>
      </w:r>
    </w:p>
  </w:footnote>
  <w:footnote w:type="continuationSeparator" w:id="0">
    <w:p w:rsidR="00DC1FCB" w:rsidRDefault="00DC1FCB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45B7"/>
    <w:rsid w:val="001C0578"/>
    <w:rsid w:val="001C3A9B"/>
    <w:rsid w:val="001D0267"/>
    <w:rsid w:val="001D0876"/>
    <w:rsid w:val="001D0C32"/>
    <w:rsid w:val="001D181B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5F7E2D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1512D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7502F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1FCB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736A75-6A33-40FB-8F71-4E23ED710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140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2020-01-09T07:11:00Z</cp:lastPrinted>
  <dcterms:created xsi:type="dcterms:W3CDTF">2021-11-04T18:52:00Z</dcterms:created>
  <dcterms:modified xsi:type="dcterms:W3CDTF">2021-11-04T18:53:00Z</dcterms:modified>
</cp:coreProperties>
</file>