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2167D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3B18020B" wp14:editId="1615CB1B">
            <wp:extent cx="5608552" cy="297815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90" t="17162" r="26749" b="21203"/>
                    <a:stretch/>
                  </pic:blipFill>
                  <pic:spPr bwMode="auto">
                    <a:xfrm>
                      <a:off x="0" y="0"/>
                      <a:ext cx="5609328" cy="297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3079115</wp:posOffset>
                </wp:positionH>
                <wp:positionV relativeFrom="paragraph">
                  <wp:posOffset>1392555</wp:posOffset>
                </wp:positionV>
                <wp:extent cx="425450" cy="1435100"/>
                <wp:effectExtent l="0" t="38100" r="5080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450" cy="143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E39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45pt;margin-top:109.65pt;width:33.5pt;height:113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wuRgIAAIs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2167D8">
        <w:rPr>
          <w:noProof/>
          <w:lang w:eastAsia="lt-LT"/>
        </w:rPr>
        <w:drawing>
          <wp:inline distT="0" distB="0" distL="0" distR="0" wp14:anchorId="50519261" wp14:editId="54CF7A8A">
            <wp:extent cx="5224447" cy="27622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87" t="19376" r="14089" b="22864"/>
                    <a:stretch/>
                  </pic:blipFill>
                  <pic:spPr bwMode="auto">
                    <a:xfrm>
                      <a:off x="0" y="0"/>
                      <a:ext cx="5225955" cy="27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4F680D">
        <w:t>4172/</w:t>
      </w:r>
      <w:r w:rsidR="002167D8">
        <w:t>05</w:t>
      </w:r>
      <w:r w:rsidR="00F949A3">
        <w:t>00:</w:t>
      </w:r>
      <w:r w:rsidR="002167D8">
        <w:t>2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45C" w:rsidRDefault="0003045C" w:rsidP="003B25C1">
      <w:pPr>
        <w:spacing w:after="0" w:line="240" w:lineRule="auto"/>
      </w:pPr>
      <w:r>
        <w:separator/>
      </w:r>
    </w:p>
  </w:endnote>
  <w:endnote w:type="continuationSeparator" w:id="0">
    <w:p w:rsidR="0003045C" w:rsidRDefault="0003045C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45C" w:rsidRDefault="0003045C" w:rsidP="003B25C1">
      <w:pPr>
        <w:spacing w:after="0" w:line="240" w:lineRule="auto"/>
      </w:pPr>
      <w:r>
        <w:separator/>
      </w:r>
    </w:p>
  </w:footnote>
  <w:footnote w:type="continuationSeparator" w:id="0">
    <w:p w:rsidR="0003045C" w:rsidRDefault="0003045C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045C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19E3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167D8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E42C3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949A3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14720-A25D-44F0-AC26-8B1C9ED08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15</TotalTime>
  <Pages>2</Pages>
  <Words>139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9</cp:revision>
  <cp:lastPrinted>2020-01-09T07:11:00Z</cp:lastPrinted>
  <dcterms:created xsi:type="dcterms:W3CDTF">2021-09-30T13:21:00Z</dcterms:created>
  <dcterms:modified xsi:type="dcterms:W3CDTF">2021-10-29T15:00:00Z</dcterms:modified>
</cp:coreProperties>
</file>