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F4378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01CEF4B2" wp14:editId="295A5E14">
            <wp:extent cx="5810398" cy="3269756"/>
            <wp:effectExtent l="0" t="0" r="0" b="698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70" t="17259" r="26945" b="13896"/>
                    <a:stretch/>
                  </pic:blipFill>
                  <pic:spPr bwMode="auto">
                    <a:xfrm>
                      <a:off x="0" y="0"/>
                      <a:ext cx="5818550" cy="327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85182" w:rsidRDefault="00A85182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A663C" w:rsidRPr="00BC482B" w:rsidRDefault="007A663C" w:rsidP="007A663C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2732562</wp:posOffset>
                </wp:positionH>
                <wp:positionV relativeFrom="paragraph">
                  <wp:posOffset>1666710</wp:posOffset>
                </wp:positionV>
                <wp:extent cx="153661" cy="1270660"/>
                <wp:effectExtent l="38100" t="38100" r="37465" b="2476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3661" cy="127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131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5.15pt;margin-top:131.25pt;width:12.1pt;height:100.0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F43785">
        <w:rPr>
          <w:noProof/>
          <w:lang w:eastAsia="lt-LT"/>
        </w:rPr>
        <w:drawing>
          <wp:inline distT="0" distB="0" distL="0" distR="0" wp14:anchorId="7BEC9DFC" wp14:editId="5BFF3702">
            <wp:extent cx="5157878" cy="2838203"/>
            <wp:effectExtent l="0" t="0" r="508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400" t="20366" r="13654" b="23903"/>
                    <a:stretch/>
                  </pic:blipFill>
                  <pic:spPr bwMode="auto">
                    <a:xfrm>
                      <a:off x="0" y="0"/>
                      <a:ext cx="5164204" cy="284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F43785" w:rsidP="00F929B5">
      <w:pPr>
        <w:spacing w:after="0" w:line="360" w:lineRule="auto"/>
        <w:jc w:val="center"/>
        <w:rPr>
          <w:noProof/>
          <w:lang w:eastAsia="lt-LT"/>
        </w:rPr>
      </w:pPr>
      <w:r>
        <w:t>4177/0200:716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7A663C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5C9AF290" wp14:editId="3F585CCC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326" w:rsidRDefault="00D46326" w:rsidP="003B25C1">
      <w:pPr>
        <w:spacing w:after="0" w:line="240" w:lineRule="auto"/>
      </w:pPr>
      <w:r>
        <w:separator/>
      </w:r>
    </w:p>
  </w:endnote>
  <w:endnote w:type="continuationSeparator" w:id="0">
    <w:p w:rsidR="00D46326" w:rsidRDefault="00D46326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326" w:rsidRDefault="00D46326" w:rsidP="003B25C1">
      <w:pPr>
        <w:spacing w:after="0" w:line="240" w:lineRule="auto"/>
      </w:pPr>
      <w:r>
        <w:separator/>
      </w:r>
    </w:p>
  </w:footnote>
  <w:footnote w:type="continuationSeparator" w:id="0">
    <w:p w:rsidR="00D46326" w:rsidRDefault="00D46326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1184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2657A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3377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2B3F"/>
    <w:rsid w:val="005A4299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2F11"/>
    <w:rsid w:val="00753E23"/>
    <w:rsid w:val="00754FF6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1ECE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4D47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0248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85182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106D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46326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DF6812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B7A"/>
    <w:rsid w:val="00EF1257"/>
    <w:rsid w:val="00EF5EF8"/>
    <w:rsid w:val="00EF768B"/>
    <w:rsid w:val="00F3399F"/>
    <w:rsid w:val="00F43785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9D1B1-DCDC-4BB4-8245-918A5309A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3</Pages>
  <Words>192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2021-10-25T13:06:00Z</dcterms:created>
  <dcterms:modified xsi:type="dcterms:W3CDTF">2021-10-25T13:08:00Z</dcterms:modified>
</cp:coreProperties>
</file>