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6947B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57F072B" wp14:editId="148592EE">
            <wp:extent cx="5147133" cy="2852657"/>
            <wp:effectExtent l="0" t="0" r="0" b="508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60" t="18120" r="26848" b="17519"/>
                    <a:stretch/>
                  </pic:blipFill>
                  <pic:spPr bwMode="auto">
                    <a:xfrm>
                      <a:off x="0" y="0"/>
                      <a:ext cx="5151957" cy="285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B0" w:rsidRDefault="006947B0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3082166</wp:posOffset>
                </wp:positionH>
                <wp:positionV relativeFrom="paragraph">
                  <wp:posOffset>1422821</wp:posOffset>
                </wp:positionV>
                <wp:extent cx="320634" cy="1300348"/>
                <wp:effectExtent l="0" t="38100" r="60960" b="1460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634" cy="13003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C4F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7pt;margin-top:112.05pt;width:25.25pt;height:102.4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6947B0">
        <w:rPr>
          <w:noProof/>
          <w:lang w:eastAsia="lt-LT"/>
        </w:rPr>
        <w:drawing>
          <wp:inline distT="0" distB="0" distL="0" distR="0" wp14:anchorId="3E65B620" wp14:editId="62C2A7BE">
            <wp:extent cx="5705876" cy="2642259"/>
            <wp:effectExtent l="0" t="0" r="9525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70" t="18466" r="9676" b="26801"/>
                    <a:stretch/>
                  </pic:blipFill>
                  <pic:spPr bwMode="auto">
                    <a:xfrm>
                      <a:off x="0" y="0"/>
                      <a:ext cx="5719902" cy="264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6947B0" w:rsidP="00F929B5">
      <w:pPr>
        <w:spacing w:after="0" w:line="360" w:lineRule="auto"/>
        <w:jc w:val="center"/>
        <w:rPr>
          <w:noProof/>
          <w:lang w:eastAsia="lt-LT"/>
        </w:rPr>
      </w:pPr>
      <w:r>
        <w:t>4180/0400:949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3AF" w:rsidRDefault="006153AF" w:rsidP="003B25C1">
      <w:pPr>
        <w:spacing w:after="0" w:line="240" w:lineRule="auto"/>
      </w:pPr>
      <w:r>
        <w:separator/>
      </w:r>
    </w:p>
  </w:endnote>
  <w:endnote w:type="continuationSeparator" w:id="0">
    <w:p w:rsidR="006153AF" w:rsidRDefault="006153AF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3AF" w:rsidRDefault="006153AF" w:rsidP="003B25C1">
      <w:pPr>
        <w:spacing w:after="0" w:line="240" w:lineRule="auto"/>
      </w:pPr>
      <w:r>
        <w:separator/>
      </w:r>
    </w:p>
  </w:footnote>
  <w:footnote w:type="continuationSeparator" w:id="0">
    <w:p w:rsidR="006153AF" w:rsidRDefault="006153AF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319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53AF"/>
    <w:rsid w:val="006163F8"/>
    <w:rsid w:val="00637223"/>
    <w:rsid w:val="006453FF"/>
    <w:rsid w:val="00655486"/>
    <w:rsid w:val="00660E32"/>
    <w:rsid w:val="006851C4"/>
    <w:rsid w:val="00690E93"/>
    <w:rsid w:val="006912E3"/>
    <w:rsid w:val="006947B0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86F06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482EF-8BC4-471D-8D27-1DB6CD77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126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2021-10-25T11:16:00Z</dcterms:created>
  <dcterms:modified xsi:type="dcterms:W3CDTF">2021-10-25T11:17:00Z</dcterms:modified>
</cp:coreProperties>
</file>