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F64022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DA244A8" wp14:editId="67E57CB8">
            <wp:extent cx="5135536" cy="3257550"/>
            <wp:effectExtent l="0" t="0" r="825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92" t="16137" r="27086" b="15181"/>
                    <a:stretch/>
                  </pic:blipFill>
                  <pic:spPr bwMode="auto">
                    <a:xfrm>
                      <a:off x="0" y="0"/>
                      <a:ext cx="5138489" cy="325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A663C" w:rsidRDefault="007A663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A663C" w:rsidRPr="00BC482B" w:rsidRDefault="007A663C" w:rsidP="007A663C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2933065</wp:posOffset>
                </wp:positionH>
                <wp:positionV relativeFrom="paragraph">
                  <wp:posOffset>2202815</wp:posOffset>
                </wp:positionV>
                <wp:extent cx="234950" cy="939800"/>
                <wp:effectExtent l="0" t="38100" r="50800" b="127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950" cy="93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359D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0.95pt;margin-top:173.45pt;width:18.5pt;height:74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BA40FF">
        <w:rPr>
          <w:noProof/>
          <w:lang w:eastAsia="lt-LT"/>
        </w:rPr>
        <w:drawing>
          <wp:inline distT="0" distB="0" distL="0" distR="0" wp14:anchorId="1495C322" wp14:editId="09365037">
            <wp:extent cx="5949950" cy="3078239"/>
            <wp:effectExtent l="0" t="0" r="0" b="825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78" t="18638" r="12949" b="23602"/>
                    <a:stretch/>
                  </pic:blipFill>
                  <pic:spPr bwMode="auto">
                    <a:xfrm>
                      <a:off x="0" y="0"/>
                      <a:ext cx="5951885" cy="307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BA40FF" w:rsidP="00F929B5">
      <w:pPr>
        <w:spacing w:after="0" w:line="360" w:lineRule="auto"/>
        <w:jc w:val="center"/>
        <w:rPr>
          <w:noProof/>
          <w:lang w:eastAsia="lt-LT"/>
        </w:rPr>
      </w:pPr>
      <w:r>
        <w:t>4177/0300:1137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7A663C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C9AF290" wp14:editId="3F585CCC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A9B" w:rsidRDefault="00C93A9B" w:rsidP="003B25C1">
      <w:pPr>
        <w:spacing w:after="0" w:line="240" w:lineRule="auto"/>
      </w:pPr>
      <w:r>
        <w:separator/>
      </w:r>
    </w:p>
  </w:endnote>
  <w:endnote w:type="continuationSeparator" w:id="0">
    <w:p w:rsidR="00C93A9B" w:rsidRDefault="00C93A9B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A9B" w:rsidRDefault="00C93A9B" w:rsidP="003B25C1">
      <w:pPr>
        <w:spacing w:after="0" w:line="240" w:lineRule="auto"/>
      </w:pPr>
      <w:r>
        <w:separator/>
      </w:r>
    </w:p>
  </w:footnote>
  <w:footnote w:type="continuationSeparator" w:id="0">
    <w:p w:rsidR="00C93A9B" w:rsidRDefault="00C93A9B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3060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40FF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A9B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4022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8DADBA-02F3-4CA0-849A-4DC5EA4F6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3</Pages>
  <Words>192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2019-08-23T06:59:00Z</cp:lastPrinted>
  <dcterms:created xsi:type="dcterms:W3CDTF">2021-10-18T07:52:00Z</dcterms:created>
  <dcterms:modified xsi:type="dcterms:W3CDTF">2021-10-18T07:54:00Z</dcterms:modified>
</cp:coreProperties>
</file>