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7E" w:rsidRPr="00F929B5" w:rsidRDefault="001E5C46" w:rsidP="00E9077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31639E" w:rsidRDefault="0031639E" w:rsidP="00E9077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C3DBD" w:rsidRDefault="00F66B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4C5E892" wp14:editId="3A6B7740">
            <wp:extent cx="5353050" cy="2835484"/>
            <wp:effectExtent l="0" t="0" r="0" b="317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819" t="18823" r="26541" b="20281"/>
                    <a:stretch/>
                  </pic:blipFill>
                  <pic:spPr bwMode="auto">
                    <a:xfrm>
                      <a:off x="0" y="0"/>
                      <a:ext cx="5355934" cy="2837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E2B18" w:rsidRDefault="007E2B1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2478C" w:rsidRDefault="0082478C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C0A32" w:rsidRDefault="00DC0A32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C0A32" w:rsidRDefault="00DC0A32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F4A59" w:rsidRDefault="00EF4A59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3B25C1" w:rsidRDefault="000D7A38" w:rsidP="00F929B5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3047365</wp:posOffset>
                </wp:positionH>
                <wp:positionV relativeFrom="paragraph">
                  <wp:posOffset>1303655</wp:posOffset>
                </wp:positionV>
                <wp:extent cx="425450" cy="1619250"/>
                <wp:effectExtent l="0" t="38100" r="50800" b="1905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5450" cy="161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8612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9.95pt;margin-top:102.65pt;width:33.5pt;height:127.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">
                <v:stroke endarrow="block"/>
                <w10:wrap anchorx="margin"/>
              </v:shape>
            </w:pict>
          </mc:Fallback>
        </mc:AlternateContent>
      </w:r>
      <w:r w:rsidR="00F439A7" w:rsidRPr="00F439A7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F66BBD">
        <w:rPr>
          <w:noProof/>
          <w:lang w:eastAsia="lt-LT"/>
        </w:rPr>
        <w:drawing>
          <wp:inline distT="0" distB="0" distL="0" distR="0" wp14:anchorId="11D3315B" wp14:editId="1786A8A2">
            <wp:extent cx="5511800" cy="2840842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902" t="19561" r="14505" b="24894"/>
                    <a:stretch/>
                  </pic:blipFill>
                  <pic:spPr bwMode="auto">
                    <a:xfrm>
                      <a:off x="0" y="0"/>
                      <a:ext cx="5514724" cy="2842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E11" w:rsidRDefault="00F66BBD" w:rsidP="00F929B5">
      <w:pPr>
        <w:spacing w:after="0" w:line="360" w:lineRule="auto"/>
        <w:jc w:val="center"/>
        <w:rPr>
          <w:noProof/>
          <w:lang w:eastAsia="lt-LT"/>
        </w:rPr>
      </w:pPr>
      <w:r>
        <w:t>4154/2000:247</w:t>
      </w:r>
    </w:p>
    <w:p w:rsidR="00F929B5" w:rsidRPr="00F929B5" w:rsidRDefault="00F929B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56249" w:rsidRDefault="003649F3" w:rsidP="007A663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356FD95" wp14:editId="3B4AE165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3649F3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6944" behindDoc="0" locked="0" layoutInCell="1" allowOverlap="1" wp14:anchorId="00DA6D78" wp14:editId="56A65255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BBA" w:rsidRDefault="00D42BBA" w:rsidP="003B25C1">
      <w:pPr>
        <w:spacing w:after="0" w:line="240" w:lineRule="auto"/>
      </w:pPr>
      <w:r>
        <w:separator/>
      </w:r>
    </w:p>
  </w:endnote>
  <w:endnote w:type="continuationSeparator" w:id="0">
    <w:p w:rsidR="00D42BBA" w:rsidRDefault="00D42BBA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BBA" w:rsidRDefault="00D42BBA" w:rsidP="003B25C1">
      <w:pPr>
        <w:spacing w:after="0" w:line="240" w:lineRule="auto"/>
      </w:pPr>
      <w:r>
        <w:separator/>
      </w:r>
    </w:p>
  </w:footnote>
  <w:footnote w:type="continuationSeparator" w:id="0">
    <w:p w:rsidR="00D42BBA" w:rsidRDefault="00D42BBA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B6B"/>
    <w:rsid w:val="000464A7"/>
    <w:rsid w:val="00047B91"/>
    <w:rsid w:val="000509AC"/>
    <w:rsid w:val="00050F5D"/>
    <w:rsid w:val="0005432B"/>
    <w:rsid w:val="00054F90"/>
    <w:rsid w:val="00063472"/>
    <w:rsid w:val="00066D7A"/>
    <w:rsid w:val="00072E6E"/>
    <w:rsid w:val="000757D8"/>
    <w:rsid w:val="00075849"/>
    <w:rsid w:val="00077E3E"/>
    <w:rsid w:val="00081DF1"/>
    <w:rsid w:val="00093E47"/>
    <w:rsid w:val="00094096"/>
    <w:rsid w:val="000A448C"/>
    <w:rsid w:val="000B2B5C"/>
    <w:rsid w:val="000C31C1"/>
    <w:rsid w:val="000D2008"/>
    <w:rsid w:val="000D446E"/>
    <w:rsid w:val="000D4C97"/>
    <w:rsid w:val="000D6E11"/>
    <w:rsid w:val="000D7A38"/>
    <w:rsid w:val="000F003B"/>
    <w:rsid w:val="000F329C"/>
    <w:rsid w:val="000F50B2"/>
    <w:rsid w:val="000F7CED"/>
    <w:rsid w:val="00104D94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A45B7"/>
    <w:rsid w:val="001B6C84"/>
    <w:rsid w:val="001C0578"/>
    <w:rsid w:val="001C3A9B"/>
    <w:rsid w:val="001D0267"/>
    <w:rsid w:val="001D0876"/>
    <w:rsid w:val="001D0C32"/>
    <w:rsid w:val="001D3001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030F"/>
    <w:rsid w:val="00233A37"/>
    <w:rsid w:val="00235F4E"/>
    <w:rsid w:val="00243F17"/>
    <w:rsid w:val="0024431A"/>
    <w:rsid w:val="0026053E"/>
    <w:rsid w:val="00273DCD"/>
    <w:rsid w:val="00276E03"/>
    <w:rsid w:val="00286A7D"/>
    <w:rsid w:val="002903B3"/>
    <w:rsid w:val="002910DD"/>
    <w:rsid w:val="0029188C"/>
    <w:rsid w:val="00295883"/>
    <w:rsid w:val="002B7E90"/>
    <w:rsid w:val="002C06B4"/>
    <w:rsid w:val="002D7298"/>
    <w:rsid w:val="002F7E77"/>
    <w:rsid w:val="00302BBD"/>
    <w:rsid w:val="0031639E"/>
    <w:rsid w:val="00320149"/>
    <w:rsid w:val="00335B6A"/>
    <w:rsid w:val="003428AD"/>
    <w:rsid w:val="00343735"/>
    <w:rsid w:val="0034447F"/>
    <w:rsid w:val="003531F2"/>
    <w:rsid w:val="00363778"/>
    <w:rsid w:val="003649F3"/>
    <w:rsid w:val="00374983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0D72"/>
    <w:rsid w:val="004319B1"/>
    <w:rsid w:val="00434AE6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6CE1"/>
    <w:rsid w:val="004B3C41"/>
    <w:rsid w:val="004D0AF8"/>
    <w:rsid w:val="004D6334"/>
    <w:rsid w:val="004D659E"/>
    <w:rsid w:val="004D7F6F"/>
    <w:rsid w:val="004E5C7D"/>
    <w:rsid w:val="004F1212"/>
    <w:rsid w:val="004F5BB0"/>
    <w:rsid w:val="00501BC6"/>
    <w:rsid w:val="0051412E"/>
    <w:rsid w:val="00514D8C"/>
    <w:rsid w:val="005246D1"/>
    <w:rsid w:val="005315F8"/>
    <w:rsid w:val="00534ABD"/>
    <w:rsid w:val="005375A7"/>
    <w:rsid w:val="005450A0"/>
    <w:rsid w:val="005451D4"/>
    <w:rsid w:val="00551C7A"/>
    <w:rsid w:val="00554151"/>
    <w:rsid w:val="00560129"/>
    <w:rsid w:val="00561C63"/>
    <w:rsid w:val="0056520C"/>
    <w:rsid w:val="005703E2"/>
    <w:rsid w:val="00570A50"/>
    <w:rsid w:val="00571362"/>
    <w:rsid w:val="00581BDE"/>
    <w:rsid w:val="00584835"/>
    <w:rsid w:val="005878C4"/>
    <w:rsid w:val="005949FD"/>
    <w:rsid w:val="00595043"/>
    <w:rsid w:val="00596980"/>
    <w:rsid w:val="005A6664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60E32"/>
    <w:rsid w:val="006851C4"/>
    <w:rsid w:val="00690E93"/>
    <w:rsid w:val="006912E3"/>
    <w:rsid w:val="006958FE"/>
    <w:rsid w:val="006969B7"/>
    <w:rsid w:val="006A1866"/>
    <w:rsid w:val="006A23A8"/>
    <w:rsid w:val="006B625F"/>
    <w:rsid w:val="006C0B82"/>
    <w:rsid w:val="006C5D25"/>
    <w:rsid w:val="006D275B"/>
    <w:rsid w:val="006D748C"/>
    <w:rsid w:val="006F64F9"/>
    <w:rsid w:val="00707634"/>
    <w:rsid w:val="00722623"/>
    <w:rsid w:val="007342DB"/>
    <w:rsid w:val="0073553D"/>
    <w:rsid w:val="00753E23"/>
    <w:rsid w:val="0075568F"/>
    <w:rsid w:val="00761FA9"/>
    <w:rsid w:val="007764F7"/>
    <w:rsid w:val="00795209"/>
    <w:rsid w:val="007A1AC6"/>
    <w:rsid w:val="007A25B9"/>
    <w:rsid w:val="007A663C"/>
    <w:rsid w:val="007A7D86"/>
    <w:rsid w:val="007B108A"/>
    <w:rsid w:val="007B1A4E"/>
    <w:rsid w:val="007B1AC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5518"/>
    <w:rsid w:val="008123B9"/>
    <w:rsid w:val="008125A1"/>
    <w:rsid w:val="00815737"/>
    <w:rsid w:val="0082478C"/>
    <w:rsid w:val="00827849"/>
    <w:rsid w:val="00835FC2"/>
    <w:rsid w:val="00837840"/>
    <w:rsid w:val="008456E1"/>
    <w:rsid w:val="0085173D"/>
    <w:rsid w:val="00857902"/>
    <w:rsid w:val="00863323"/>
    <w:rsid w:val="00876916"/>
    <w:rsid w:val="00880B1C"/>
    <w:rsid w:val="00884F5F"/>
    <w:rsid w:val="008930C6"/>
    <w:rsid w:val="0089596D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51D2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467DE"/>
    <w:rsid w:val="00956692"/>
    <w:rsid w:val="00962FC7"/>
    <w:rsid w:val="00964E2D"/>
    <w:rsid w:val="00980A33"/>
    <w:rsid w:val="00981CAB"/>
    <w:rsid w:val="009910DA"/>
    <w:rsid w:val="00993F50"/>
    <w:rsid w:val="00995DB6"/>
    <w:rsid w:val="009A3031"/>
    <w:rsid w:val="009A3505"/>
    <w:rsid w:val="009B2C6E"/>
    <w:rsid w:val="009B4507"/>
    <w:rsid w:val="009C1D6D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3516"/>
    <w:rsid w:val="00A474CA"/>
    <w:rsid w:val="00A5494F"/>
    <w:rsid w:val="00A552AB"/>
    <w:rsid w:val="00A57CD9"/>
    <w:rsid w:val="00A66ACD"/>
    <w:rsid w:val="00A72F0D"/>
    <w:rsid w:val="00A767AF"/>
    <w:rsid w:val="00A80D9C"/>
    <w:rsid w:val="00A84CDB"/>
    <w:rsid w:val="00A9295A"/>
    <w:rsid w:val="00AA0A03"/>
    <w:rsid w:val="00AA1FDF"/>
    <w:rsid w:val="00AA2BBF"/>
    <w:rsid w:val="00AB7141"/>
    <w:rsid w:val="00AC11B3"/>
    <w:rsid w:val="00AC4F15"/>
    <w:rsid w:val="00AD3904"/>
    <w:rsid w:val="00AE50A8"/>
    <w:rsid w:val="00AE5B38"/>
    <w:rsid w:val="00B01722"/>
    <w:rsid w:val="00B04378"/>
    <w:rsid w:val="00B044B4"/>
    <w:rsid w:val="00B06844"/>
    <w:rsid w:val="00B13131"/>
    <w:rsid w:val="00B133E3"/>
    <w:rsid w:val="00B21FA9"/>
    <w:rsid w:val="00B371C7"/>
    <w:rsid w:val="00B5277E"/>
    <w:rsid w:val="00B55D27"/>
    <w:rsid w:val="00B55D6F"/>
    <w:rsid w:val="00B6076C"/>
    <w:rsid w:val="00B626E3"/>
    <w:rsid w:val="00B74A16"/>
    <w:rsid w:val="00B81855"/>
    <w:rsid w:val="00B83121"/>
    <w:rsid w:val="00B90C26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5983"/>
    <w:rsid w:val="00C25CD2"/>
    <w:rsid w:val="00C5122F"/>
    <w:rsid w:val="00C559DB"/>
    <w:rsid w:val="00C56998"/>
    <w:rsid w:val="00C600E7"/>
    <w:rsid w:val="00C72C77"/>
    <w:rsid w:val="00C74482"/>
    <w:rsid w:val="00C846EE"/>
    <w:rsid w:val="00C848EF"/>
    <w:rsid w:val="00C93E45"/>
    <w:rsid w:val="00C95B64"/>
    <w:rsid w:val="00C97342"/>
    <w:rsid w:val="00CC048B"/>
    <w:rsid w:val="00CD57C0"/>
    <w:rsid w:val="00D02675"/>
    <w:rsid w:val="00D05207"/>
    <w:rsid w:val="00D072F0"/>
    <w:rsid w:val="00D21AD4"/>
    <w:rsid w:val="00D270F7"/>
    <w:rsid w:val="00D340E6"/>
    <w:rsid w:val="00D36928"/>
    <w:rsid w:val="00D42BBA"/>
    <w:rsid w:val="00D4432C"/>
    <w:rsid w:val="00D518FA"/>
    <w:rsid w:val="00D64C2D"/>
    <w:rsid w:val="00D64D3F"/>
    <w:rsid w:val="00D651D6"/>
    <w:rsid w:val="00D6721E"/>
    <w:rsid w:val="00D7008D"/>
    <w:rsid w:val="00D73ED6"/>
    <w:rsid w:val="00D80B3C"/>
    <w:rsid w:val="00D833C4"/>
    <w:rsid w:val="00D83AB2"/>
    <w:rsid w:val="00D951AD"/>
    <w:rsid w:val="00DA2230"/>
    <w:rsid w:val="00DA3315"/>
    <w:rsid w:val="00DA4186"/>
    <w:rsid w:val="00DB1D88"/>
    <w:rsid w:val="00DB451F"/>
    <w:rsid w:val="00DC0977"/>
    <w:rsid w:val="00DC0A32"/>
    <w:rsid w:val="00DC5718"/>
    <w:rsid w:val="00DD131A"/>
    <w:rsid w:val="00DD19A0"/>
    <w:rsid w:val="00DE2ED7"/>
    <w:rsid w:val="00DF3D5D"/>
    <w:rsid w:val="00E00148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9077E"/>
    <w:rsid w:val="00EA0C00"/>
    <w:rsid w:val="00EB028E"/>
    <w:rsid w:val="00EB654A"/>
    <w:rsid w:val="00EC086D"/>
    <w:rsid w:val="00EC1301"/>
    <w:rsid w:val="00EC472E"/>
    <w:rsid w:val="00EE1DB2"/>
    <w:rsid w:val="00EE2EA4"/>
    <w:rsid w:val="00EF077E"/>
    <w:rsid w:val="00EF0B7A"/>
    <w:rsid w:val="00EF1257"/>
    <w:rsid w:val="00EF4A59"/>
    <w:rsid w:val="00EF5EF8"/>
    <w:rsid w:val="00EF768B"/>
    <w:rsid w:val="00F32B4E"/>
    <w:rsid w:val="00F3399F"/>
    <w:rsid w:val="00F439A7"/>
    <w:rsid w:val="00F443B8"/>
    <w:rsid w:val="00F44AA4"/>
    <w:rsid w:val="00F52948"/>
    <w:rsid w:val="00F60A35"/>
    <w:rsid w:val="00F66BBD"/>
    <w:rsid w:val="00F67FC5"/>
    <w:rsid w:val="00F77F83"/>
    <w:rsid w:val="00F80CEF"/>
    <w:rsid w:val="00F8409F"/>
    <w:rsid w:val="00F92852"/>
    <w:rsid w:val="00F929B5"/>
    <w:rsid w:val="00FA039C"/>
    <w:rsid w:val="00FA0A0C"/>
    <w:rsid w:val="00FA4CB3"/>
    <w:rsid w:val="00FA7618"/>
    <w:rsid w:val="00FB249A"/>
    <w:rsid w:val="00FB4EE0"/>
    <w:rsid w:val="00FB638B"/>
    <w:rsid w:val="00FE11DA"/>
    <w:rsid w:val="00FE3A7C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1D7221-3BA2-4E04-9964-FB5E04A2B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20</TotalTime>
  <Pages>2</Pages>
  <Words>126</Words>
  <Characters>73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4</cp:revision>
  <cp:lastPrinted>2019-08-23T06:59:00Z</cp:lastPrinted>
  <dcterms:created xsi:type="dcterms:W3CDTF">2021-10-15T11:18:00Z</dcterms:created>
  <dcterms:modified xsi:type="dcterms:W3CDTF">2021-10-15T11:38:00Z</dcterms:modified>
</cp:coreProperties>
</file>