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277E" w:rsidRPr="00F929B5" w:rsidRDefault="001E5C46" w:rsidP="00E9077E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1E5C46">
        <w:rPr>
          <w:rFonts w:ascii="Times New Roman" w:hAnsi="Times New Roman"/>
          <w:sz w:val="24"/>
          <w:szCs w:val="24"/>
          <w:lang w:val="en-US"/>
        </w:rPr>
        <w:t>I</w:t>
      </w:r>
      <w:r w:rsidRPr="001E5C46">
        <w:rPr>
          <w:rFonts w:ascii="Times New Roman" w:hAnsi="Times New Roman"/>
          <w:sz w:val="24"/>
          <w:szCs w:val="24"/>
        </w:rPr>
        <w:t xml:space="preserve">štrauka iš </w:t>
      </w:r>
      <w:r w:rsidR="00FA0A0C">
        <w:rPr>
          <w:rFonts w:ascii="Times New Roman" w:hAnsi="Times New Roman"/>
          <w:sz w:val="24"/>
          <w:szCs w:val="24"/>
        </w:rPr>
        <w:t>Nekilnojamojo turto registro</w:t>
      </w:r>
      <w:r w:rsidRPr="001E5C46">
        <w:rPr>
          <w:rFonts w:ascii="Times New Roman" w:hAnsi="Times New Roman"/>
          <w:sz w:val="24"/>
          <w:szCs w:val="24"/>
        </w:rPr>
        <w:t xml:space="preserve"> kadastro žemėlapio</w:t>
      </w:r>
    </w:p>
    <w:p w:rsidR="0031639E" w:rsidRDefault="0031639E" w:rsidP="00E9077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C3DBD" w:rsidRDefault="001262FF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bookmarkStart w:id="0" w:name="_GoBack"/>
      <w:r>
        <w:rPr>
          <w:noProof/>
          <w:lang w:eastAsia="lt-LT"/>
        </w:rPr>
        <w:drawing>
          <wp:inline distT="0" distB="0" distL="0" distR="0" wp14:anchorId="4EF3301E" wp14:editId="3F7D182D">
            <wp:extent cx="5346700" cy="3208020"/>
            <wp:effectExtent l="0" t="0" r="6350" b="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9131" t="19561" r="26541" b="11792"/>
                    <a:stretch/>
                  </pic:blipFill>
                  <pic:spPr bwMode="auto">
                    <a:xfrm>
                      <a:off x="0" y="0"/>
                      <a:ext cx="5346968" cy="3208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77F83" w:rsidRPr="001E5C46" w:rsidRDefault="00F77F8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7E2B18" w:rsidRDefault="007E2B1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FA4CB3" w:rsidRDefault="00FA4CB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FA4CB3" w:rsidRDefault="00FA4CB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9077E" w:rsidRDefault="00E90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9077E" w:rsidRDefault="00E90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9077E" w:rsidRDefault="00E90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1412E" w:rsidRDefault="0051412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1412E" w:rsidRDefault="0051412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1412E" w:rsidRDefault="0051412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1412E" w:rsidRDefault="0051412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82478C" w:rsidRDefault="0082478C" w:rsidP="006453F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A663C" w:rsidRPr="00BC482B" w:rsidRDefault="007A663C" w:rsidP="007A663C">
      <w:pPr>
        <w:jc w:val="center"/>
        <w:rPr>
          <w:rFonts w:ascii="Times New Roman" w:hAnsi="Times New Roman"/>
          <w:b/>
          <w:sz w:val="24"/>
          <w:szCs w:val="24"/>
        </w:rPr>
      </w:pPr>
      <w:r w:rsidRPr="00E25688">
        <w:rPr>
          <w:rFonts w:ascii="Times New Roman" w:hAnsi="Times New Roman"/>
          <w:b/>
          <w:sz w:val="24"/>
          <w:szCs w:val="24"/>
        </w:rPr>
        <w:lastRenderedPageBreak/>
        <w:t>Ištrauka iš Vilniaus rajono savivaldybės teritorijos dalies („U“ žemės naudojimo funkcinės zonos Avižienių, Juodšilių, Nemėžio, Pagirių, Riešės, Rudaminos ir Zujūnų seniūnijose) bendrojo plano</w:t>
      </w:r>
    </w:p>
    <w:p w:rsidR="003B25C1" w:rsidRDefault="000D7A38" w:rsidP="00F929B5">
      <w:pPr>
        <w:spacing w:after="0" w:line="360" w:lineRule="auto"/>
        <w:jc w:val="center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A5BD1B9" wp14:editId="5F89A3B6">
                <wp:simplePos x="0" y="0"/>
                <wp:positionH relativeFrom="margin">
                  <wp:posOffset>3206115</wp:posOffset>
                </wp:positionH>
                <wp:positionV relativeFrom="paragraph">
                  <wp:posOffset>716915</wp:posOffset>
                </wp:positionV>
                <wp:extent cx="514350" cy="2203450"/>
                <wp:effectExtent l="0" t="38100" r="57150" b="25400"/>
                <wp:wrapNone/>
                <wp:docPr id="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14350" cy="2203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DCF66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52.45pt;margin-top:56.45pt;width:40.5pt;height:173.5pt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">
                <v:stroke endarrow="block"/>
                <w10:wrap anchorx="margin"/>
              </v:shape>
            </w:pict>
          </mc:Fallback>
        </mc:AlternateContent>
      </w:r>
      <w:r w:rsidR="00F439A7" w:rsidRPr="00F439A7">
        <w:rPr>
          <w:noProof/>
          <w:lang w:eastAsia="lt-LT"/>
        </w:rPr>
        <w:t xml:space="preserve"> </w:t>
      </w:r>
      <w:r w:rsidR="00E221D1" w:rsidRPr="00E221D1">
        <w:t xml:space="preserve"> </w:t>
      </w:r>
      <w:r w:rsidR="001262FF">
        <w:rPr>
          <w:noProof/>
          <w:lang w:eastAsia="lt-LT"/>
        </w:rPr>
        <w:drawing>
          <wp:inline distT="0" distB="0" distL="0" distR="0" wp14:anchorId="64B2F862" wp14:editId="7195CE7E">
            <wp:extent cx="4851400" cy="2849704"/>
            <wp:effectExtent l="0" t="0" r="6350" b="8255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968" t="21591" r="24985" b="25078"/>
                    <a:stretch/>
                  </pic:blipFill>
                  <pic:spPr bwMode="auto">
                    <a:xfrm>
                      <a:off x="0" y="0"/>
                      <a:ext cx="4856030" cy="2852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6E11" w:rsidRDefault="001262FF" w:rsidP="00F929B5">
      <w:pPr>
        <w:spacing w:after="0" w:line="360" w:lineRule="auto"/>
        <w:jc w:val="center"/>
        <w:rPr>
          <w:noProof/>
          <w:lang w:eastAsia="lt-LT"/>
        </w:rPr>
      </w:pPr>
      <w:r>
        <w:t>4117/0600:675</w:t>
      </w:r>
    </w:p>
    <w:p w:rsidR="00F929B5" w:rsidRPr="00F929B5" w:rsidRDefault="00F929B5" w:rsidP="00F929B5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56249" w:rsidRDefault="007A663C" w:rsidP="007A663C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5C9AF290" wp14:editId="3F585CCC">
            <wp:extent cx="3625850" cy="4585634"/>
            <wp:effectExtent l="0" t="0" r="0" b="5715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7792" t="30068" r="21042" b="22339"/>
                    <a:stretch/>
                  </pic:blipFill>
                  <pic:spPr bwMode="auto">
                    <a:xfrm>
                      <a:off x="0" y="0"/>
                      <a:ext cx="3636243" cy="4598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sectPr w:rsidR="00D02675" w:rsidSect="001E5C46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7640" w:rsidRDefault="00147640" w:rsidP="003B25C1">
      <w:pPr>
        <w:spacing w:after="0" w:line="240" w:lineRule="auto"/>
      </w:pPr>
      <w:r>
        <w:separator/>
      </w:r>
    </w:p>
  </w:endnote>
  <w:endnote w:type="continuationSeparator" w:id="0">
    <w:p w:rsidR="00147640" w:rsidRDefault="00147640" w:rsidP="003B2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7640" w:rsidRDefault="00147640" w:rsidP="003B25C1">
      <w:pPr>
        <w:spacing w:after="0" w:line="240" w:lineRule="auto"/>
      </w:pPr>
      <w:r>
        <w:separator/>
      </w:r>
    </w:p>
  </w:footnote>
  <w:footnote w:type="continuationSeparator" w:id="0">
    <w:p w:rsidR="00147640" w:rsidRDefault="00147640" w:rsidP="003B25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attachedTemplate r:id="rId1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BDD"/>
    <w:rsid w:val="00003794"/>
    <w:rsid w:val="000039F9"/>
    <w:rsid w:val="00024773"/>
    <w:rsid w:val="000349C6"/>
    <w:rsid w:val="000357C1"/>
    <w:rsid w:val="00041B6B"/>
    <w:rsid w:val="000464A7"/>
    <w:rsid w:val="00047B91"/>
    <w:rsid w:val="000509AC"/>
    <w:rsid w:val="00050F5D"/>
    <w:rsid w:val="0005432B"/>
    <w:rsid w:val="00054F90"/>
    <w:rsid w:val="00063472"/>
    <w:rsid w:val="00066D7A"/>
    <w:rsid w:val="00072E6E"/>
    <w:rsid w:val="000757D8"/>
    <w:rsid w:val="00075849"/>
    <w:rsid w:val="00077E3E"/>
    <w:rsid w:val="00081DF1"/>
    <w:rsid w:val="00093E47"/>
    <w:rsid w:val="00094096"/>
    <w:rsid w:val="000A448C"/>
    <w:rsid w:val="000B2B5C"/>
    <w:rsid w:val="000C31C1"/>
    <w:rsid w:val="000D2008"/>
    <w:rsid w:val="000D446E"/>
    <w:rsid w:val="000D4C97"/>
    <w:rsid w:val="000D6E11"/>
    <w:rsid w:val="000D7A38"/>
    <w:rsid w:val="000F003B"/>
    <w:rsid w:val="000F329C"/>
    <w:rsid w:val="000F50B2"/>
    <w:rsid w:val="000F7CED"/>
    <w:rsid w:val="00104D94"/>
    <w:rsid w:val="00106BDD"/>
    <w:rsid w:val="001262FF"/>
    <w:rsid w:val="00126D61"/>
    <w:rsid w:val="001314E8"/>
    <w:rsid w:val="001421D3"/>
    <w:rsid w:val="0014374E"/>
    <w:rsid w:val="001474DF"/>
    <w:rsid w:val="00147640"/>
    <w:rsid w:val="001532F6"/>
    <w:rsid w:val="00154F8B"/>
    <w:rsid w:val="00155F8D"/>
    <w:rsid w:val="00161768"/>
    <w:rsid w:val="00167485"/>
    <w:rsid w:val="001920C9"/>
    <w:rsid w:val="001A45B7"/>
    <w:rsid w:val="001C0578"/>
    <w:rsid w:val="001C3A9B"/>
    <w:rsid w:val="001D0267"/>
    <w:rsid w:val="001D0876"/>
    <w:rsid w:val="001D0C32"/>
    <w:rsid w:val="001D3001"/>
    <w:rsid w:val="001E2387"/>
    <w:rsid w:val="001E5C46"/>
    <w:rsid w:val="001E65BD"/>
    <w:rsid w:val="001F1F14"/>
    <w:rsid w:val="001F2981"/>
    <w:rsid w:val="001F6107"/>
    <w:rsid w:val="00203E46"/>
    <w:rsid w:val="0020405A"/>
    <w:rsid w:val="00210AAF"/>
    <w:rsid w:val="00214E1E"/>
    <w:rsid w:val="0023030F"/>
    <w:rsid w:val="00233A37"/>
    <w:rsid w:val="00235F4E"/>
    <w:rsid w:val="00243F17"/>
    <w:rsid w:val="0024431A"/>
    <w:rsid w:val="0026053E"/>
    <w:rsid w:val="00273DCD"/>
    <w:rsid w:val="00276E03"/>
    <w:rsid w:val="00286A7D"/>
    <w:rsid w:val="002903B3"/>
    <w:rsid w:val="002910DD"/>
    <w:rsid w:val="0029188C"/>
    <w:rsid w:val="00295883"/>
    <w:rsid w:val="002B7E90"/>
    <w:rsid w:val="002C06B4"/>
    <w:rsid w:val="002D7298"/>
    <w:rsid w:val="002F7E77"/>
    <w:rsid w:val="00302BBD"/>
    <w:rsid w:val="0031639E"/>
    <w:rsid w:val="00320149"/>
    <w:rsid w:val="0032651A"/>
    <w:rsid w:val="00335B6A"/>
    <w:rsid w:val="003428AD"/>
    <w:rsid w:val="00343735"/>
    <w:rsid w:val="0034447F"/>
    <w:rsid w:val="003531F2"/>
    <w:rsid w:val="00363778"/>
    <w:rsid w:val="00374983"/>
    <w:rsid w:val="00392A11"/>
    <w:rsid w:val="003941B3"/>
    <w:rsid w:val="003A54F9"/>
    <w:rsid w:val="003B25C1"/>
    <w:rsid w:val="003B4D29"/>
    <w:rsid w:val="003C056D"/>
    <w:rsid w:val="003C3DBD"/>
    <w:rsid w:val="003C6548"/>
    <w:rsid w:val="003D25CF"/>
    <w:rsid w:val="003D3119"/>
    <w:rsid w:val="003E7BEE"/>
    <w:rsid w:val="00401252"/>
    <w:rsid w:val="00402862"/>
    <w:rsid w:val="004206E1"/>
    <w:rsid w:val="004319B1"/>
    <w:rsid w:val="00434AE6"/>
    <w:rsid w:val="004415D1"/>
    <w:rsid w:val="00443C9F"/>
    <w:rsid w:val="0044450C"/>
    <w:rsid w:val="00446FA6"/>
    <w:rsid w:val="00447B84"/>
    <w:rsid w:val="0045320A"/>
    <w:rsid w:val="00470495"/>
    <w:rsid w:val="00472366"/>
    <w:rsid w:val="00490075"/>
    <w:rsid w:val="00496BD4"/>
    <w:rsid w:val="004A6CE1"/>
    <w:rsid w:val="004B3C41"/>
    <w:rsid w:val="004D0AF8"/>
    <w:rsid w:val="004D6334"/>
    <w:rsid w:val="004D659E"/>
    <w:rsid w:val="004D7F6F"/>
    <w:rsid w:val="004E5C7D"/>
    <w:rsid w:val="004F1212"/>
    <w:rsid w:val="004F5BB0"/>
    <w:rsid w:val="00501BC6"/>
    <w:rsid w:val="0051412E"/>
    <w:rsid w:val="00514D8C"/>
    <w:rsid w:val="005246D1"/>
    <w:rsid w:val="005315F8"/>
    <w:rsid w:val="00534ABD"/>
    <w:rsid w:val="005375A7"/>
    <w:rsid w:val="005450A0"/>
    <w:rsid w:val="005451D4"/>
    <w:rsid w:val="00551C7A"/>
    <w:rsid w:val="00554151"/>
    <w:rsid w:val="00560129"/>
    <w:rsid w:val="00561C63"/>
    <w:rsid w:val="0056520C"/>
    <w:rsid w:val="005703E2"/>
    <w:rsid w:val="00570A50"/>
    <w:rsid w:val="00571362"/>
    <w:rsid w:val="00581BDE"/>
    <w:rsid w:val="00584835"/>
    <w:rsid w:val="005878C4"/>
    <w:rsid w:val="005949FD"/>
    <w:rsid w:val="00595043"/>
    <w:rsid w:val="00596980"/>
    <w:rsid w:val="00597250"/>
    <w:rsid w:val="005A6664"/>
    <w:rsid w:val="005D3661"/>
    <w:rsid w:val="005E4ECB"/>
    <w:rsid w:val="005F2643"/>
    <w:rsid w:val="0060014F"/>
    <w:rsid w:val="006014A4"/>
    <w:rsid w:val="00603352"/>
    <w:rsid w:val="00614520"/>
    <w:rsid w:val="006163F8"/>
    <w:rsid w:val="00637223"/>
    <w:rsid w:val="006453FF"/>
    <w:rsid w:val="00655486"/>
    <w:rsid w:val="00660E32"/>
    <w:rsid w:val="006851C4"/>
    <w:rsid w:val="00690E93"/>
    <w:rsid w:val="006912E3"/>
    <w:rsid w:val="006958FE"/>
    <w:rsid w:val="006969B7"/>
    <w:rsid w:val="006A1866"/>
    <w:rsid w:val="006A23A8"/>
    <w:rsid w:val="006B625F"/>
    <w:rsid w:val="006C0B82"/>
    <w:rsid w:val="006C5D25"/>
    <w:rsid w:val="006D275B"/>
    <w:rsid w:val="006D748C"/>
    <w:rsid w:val="006F64F9"/>
    <w:rsid w:val="00707634"/>
    <w:rsid w:val="00722623"/>
    <w:rsid w:val="007342DB"/>
    <w:rsid w:val="0073553D"/>
    <w:rsid w:val="00753E23"/>
    <w:rsid w:val="0075568F"/>
    <w:rsid w:val="00761FA9"/>
    <w:rsid w:val="007764F7"/>
    <w:rsid w:val="00795209"/>
    <w:rsid w:val="007A1AC6"/>
    <w:rsid w:val="007A25B9"/>
    <w:rsid w:val="007A663C"/>
    <w:rsid w:val="007A7D86"/>
    <w:rsid w:val="007B108A"/>
    <w:rsid w:val="007B1A4E"/>
    <w:rsid w:val="007B1AC8"/>
    <w:rsid w:val="007C17E0"/>
    <w:rsid w:val="007C799F"/>
    <w:rsid w:val="007D5373"/>
    <w:rsid w:val="007E2B18"/>
    <w:rsid w:val="007E2FBC"/>
    <w:rsid w:val="007F4C74"/>
    <w:rsid w:val="007F655B"/>
    <w:rsid w:val="0080013B"/>
    <w:rsid w:val="00801EE9"/>
    <w:rsid w:val="00805518"/>
    <w:rsid w:val="008123B9"/>
    <w:rsid w:val="008125A1"/>
    <w:rsid w:val="00815737"/>
    <w:rsid w:val="0082478C"/>
    <w:rsid w:val="00827849"/>
    <w:rsid w:val="00835FC2"/>
    <w:rsid w:val="00837840"/>
    <w:rsid w:val="008456E1"/>
    <w:rsid w:val="0085173D"/>
    <w:rsid w:val="00857902"/>
    <w:rsid w:val="00863323"/>
    <w:rsid w:val="00876916"/>
    <w:rsid w:val="00880B1C"/>
    <w:rsid w:val="00884F5F"/>
    <w:rsid w:val="008930C6"/>
    <w:rsid w:val="0089596D"/>
    <w:rsid w:val="00896F01"/>
    <w:rsid w:val="008B2F33"/>
    <w:rsid w:val="008C42A9"/>
    <w:rsid w:val="008C6AAD"/>
    <w:rsid w:val="008D3708"/>
    <w:rsid w:val="008D4E0F"/>
    <w:rsid w:val="008E1221"/>
    <w:rsid w:val="008E12E6"/>
    <w:rsid w:val="008F0F3B"/>
    <w:rsid w:val="008F51D2"/>
    <w:rsid w:val="00900FA1"/>
    <w:rsid w:val="00910D72"/>
    <w:rsid w:val="00913D20"/>
    <w:rsid w:val="00925593"/>
    <w:rsid w:val="00926709"/>
    <w:rsid w:val="00930590"/>
    <w:rsid w:val="009325EE"/>
    <w:rsid w:val="009437A9"/>
    <w:rsid w:val="009443C3"/>
    <w:rsid w:val="00944D1D"/>
    <w:rsid w:val="009467DE"/>
    <w:rsid w:val="00956692"/>
    <w:rsid w:val="00962FC7"/>
    <w:rsid w:val="00964E2D"/>
    <w:rsid w:val="00980A33"/>
    <w:rsid w:val="00981CAB"/>
    <w:rsid w:val="009910DA"/>
    <w:rsid w:val="00993F50"/>
    <w:rsid w:val="00995DB6"/>
    <w:rsid w:val="009A3031"/>
    <w:rsid w:val="009A3505"/>
    <w:rsid w:val="009B2C6E"/>
    <w:rsid w:val="009B4507"/>
    <w:rsid w:val="009C43E7"/>
    <w:rsid w:val="009C5F9A"/>
    <w:rsid w:val="009E0DFD"/>
    <w:rsid w:val="009E2868"/>
    <w:rsid w:val="009E4B4D"/>
    <w:rsid w:val="009E5B51"/>
    <w:rsid w:val="009F637A"/>
    <w:rsid w:val="00A0008E"/>
    <w:rsid w:val="00A0318F"/>
    <w:rsid w:val="00A1327F"/>
    <w:rsid w:val="00A13B25"/>
    <w:rsid w:val="00A333DB"/>
    <w:rsid w:val="00A341A8"/>
    <w:rsid w:val="00A35C39"/>
    <w:rsid w:val="00A4138F"/>
    <w:rsid w:val="00A42527"/>
    <w:rsid w:val="00A43516"/>
    <w:rsid w:val="00A474CA"/>
    <w:rsid w:val="00A5494F"/>
    <w:rsid w:val="00A552AB"/>
    <w:rsid w:val="00A57CD9"/>
    <w:rsid w:val="00A66ACD"/>
    <w:rsid w:val="00A72F0D"/>
    <w:rsid w:val="00A767AF"/>
    <w:rsid w:val="00A80D9C"/>
    <w:rsid w:val="00A84CDB"/>
    <w:rsid w:val="00A9295A"/>
    <w:rsid w:val="00AA0A03"/>
    <w:rsid w:val="00AA1FDF"/>
    <w:rsid w:val="00AA2BBF"/>
    <w:rsid w:val="00AB7141"/>
    <w:rsid w:val="00AC11B3"/>
    <w:rsid w:val="00AC4F15"/>
    <w:rsid w:val="00AD3904"/>
    <w:rsid w:val="00AE50A8"/>
    <w:rsid w:val="00AE5B38"/>
    <w:rsid w:val="00B01722"/>
    <w:rsid w:val="00B04378"/>
    <w:rsid w:val="00B06844"/>
    <w:rsid w:val="00B13131"/>
    <w:rsid w:val="00B133E3"/>
    <w:rsid w:val="00B21FA9"/>
    <w:rsid w:val="00B371C7"/>
    <w:rsid w:val="00B5277E"/>
    <w:rsid w:val="00B55D27"/>
    <w:rsid w:val="00B55D6F"/>
    <w:rsid w:val="00B6076C"/>
    <w:rsid w:val="00B626E3"/>
    <w:rsid w:val="00B74A16"/>
    <w:rsid w:val="00B81855"/>
    <w:rsid w:val="00B83121"/>
    <w:rsid w:val="00B90C26"/>
    <w:rsid w:val="00BA07C2"/>
    <w:rsid w:val="00BA5973"/>
    <w:rsid w:val="00BB66EC"/>
    <w:rsid w:val="00BC341A"/>
    <w:rsid w:val="00BD1FCF"/>
    <w:rsid w:val="00BE1770"/>
    <w:rsid w:val="00BE3EC2"/>
    <w:rsid w:val="00BF3CF8"/>
    <w:rsid w:val="00C06C13"/>
    <w:rsid w:val="00C06DA0"/>
    <w:rsid w:val="00C15983"/>
    <w:rsid w:val="00C25CD2"/>
    <w:rsid w:val="00C5122F"/>
    <w:rsid w:val="00C559DB"/>
    <w:rsid w:val="00C56998"/>
    <w:rsid w:val="00C600E7"/>
    <w:rsid w:val="00C72C77"/>
    <w:rsid w:val="00C74482"/>
    <w:rsid w:val="00C846EE"/>
    <w:rsid w:val="00C848EF"/>
    <w:rsid w:val="00C93E45"/>
    <w:rsid w:val="00C95B64"/>
    <w:rsid w:val="00C97342"/>
    <w:rsid w:val="00CC048B"/>
    <w:rsid w:val="00CD57C0"/>
    <w:rsid w:val="00D02675"/>
    <w:rsid w:val="00D05207"/>
    <w:rsid w:val="00D072F0"/>
    <w:rsid w:val="00D21AD4"/>
    <w:rsid w:val="00D270F7"/>
    <w:rsid w:val="00D340E6"/>
    <w:rsid w:val="00D36928"/>
    <w:rsid w:val="00D4432C"/>
    <w:rsid w:val="00D518FA"/>
    <w:rsid w:val="00D64C2D"/>
    <w:rsid w:val="00D64D3F"/>
    <w:rsid w:val="00D651D6"/>
    <w:rsid w:val="00D6721E"/>
    <w:rsid w:val="00D7008D"/>
    <w:rsid w:val="00D73ED6"/>
    <w:rsid w:val="00D80B3C"/>
    <w:rsid w:val="00D833C4"/>
    <w:rsid w:val="00D83AB2"/>
    <w:rsid w:val="00D951AD"/>
    <w:rsid w:val="00DA2230"/>
    <w:rsid w:val="00DA3315"/>
    <w:rsid w:val="00DA4186"/>
    <w:rsid w:val="00DB1D88"/>
    <w:rsid w:val="00DB451F"/>
    <w:rsid w:val="00DC0977"/>
    <w:rsid w:val="00DC5718"/>
    <w:rsid w:val="00DD131A"/>
    <w:rsid w:val="00DD19A0"/>
    <w:rsid w:val="00DE2ED7"/>
    <w:rsid w:val="00DF3D5D"/>
    <w:rsid w:val="00E00148"/>
    <w:rsid w:val="00E022C8"/>
    <w:rsid w:val="00E03D13"/>
    <w:rsid w:val="00E11536"/>
    <w:rsid w:val="00E117FE"/>
    <w:rsid w:val="00E221D1"/>
    <w:rsid w:val="00E2262F"/>
    <w:rsid w:val="00E306EE"/>
    <w:rsid w:val="00E30E89"/>
    <w:rsid w:val="00E461F5"/>
    <w:rsid w:val="00E534CA"/>
    <w:rsid w:val="00E54E69"/>
    <w:rsid w:val="00E56249"/>
    <w:rsid w:val="00E6447D"/>
    <w:rsid w:val="00E719FD"/>
    <w:rsid w:val="00E72276"/>
    <w:rsid w:val="00E76C5E"/>
    <w:rsid w:val="00E81967"/>
    <w:rsid w:val="00E83762"/>
    <w:rsid w:val="00E9077E"/>
    <w:rsid w:val="00EA0C00"/>
    <w:rsid w:val="00EB028E"/>
    <w:rsid w:val="00EB654A"/>
    <w:rsid w:val="00EC086D"/>
    <w:rsid w:val="00EC1301"/>
    <w:rsid w:val="00EC472E"/>
    <w:rsid w:val="00EE1DB2"/>
    <w:rsid w:val="00EE2EA4"/>
    <w:rsid w:val="00EF0B7A"/>
    <w:rsid w:val="00EF1257"/>
    <w:rsid w:val="00EF5EF8"/>
    <w:rsid w:val="00EF768B"/>
    <w:rsid w:val="00F3399F"/>
    <w:rsid w:val="00F439A7"/>
    <w:rsid w:val="00F443B8"/>
    <w:rsid w:val="00F44AA4"/>
    <w:rsid w:val="00F52948"/>
    <w:rsid w:val="00F60A35"/>
    <w:rsid w:val="00F63E11"/>
    <w:rsid w:val="00F67FC5"/>
    <w:rsid w:val="00F77F83"/>
    <w:rsid w:val="00F80CEF"/>
    <w:rsid w:val="00F8409F"/>
    <w:rsid w:val="00F92852"/>
    <w:rsid w:val="00F929B5"/>
    <w:rsid w:val="00FA039C"/>
    <w:rsid w:val="00FA0A0C"/>
    <w:rsid w:val="00FA4CB3"/>
    <w:rsid w:val="00FA7618"/>
    <w:rsid w:val="00FB249A"/>
    <w:rsid w:val="00FB4EE0"/>
    <w:rsid w:val="00FB638B"/>
    <w:rsid w:val="00FE11DA"/>
    <w:rsid w:val="00FE3A7C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0181F40-FDEF-47B4-B153-DD742B20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DE2ED7"/>
    <w:pPr>
      <w:spacing w:after="200" w:line="276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7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472366"/>
    <w:rPr>
      <w:rFonts w:ascii="Tahoma" w:hAnsi="Tahoma" w:cs="Tahoma"/>
      <w:sz w:val="16"/>
      <w:szCs w:val="16"/>
    </w:rPr>
  </w:style>
  <w:style w:type="character" w:styleId="Grietas">
    <w:name w:val="Strong"/>
    <w:basedOn w:val="Numatytasispastraiposriftas"/>
    <w:uiPriority w:val="22"/>
    <w:qFormat/>
    <w:rsid w:val="007B1A4E"/>
    <w:rPr>
      <w:b/>
      <w:bCs/>
    </w:rPr>
  </w:style>
  <w:style w:type="paragraph" w:styleId="Antrats">
    <w:name w:val="header"/>
    <w:basedOn w:val="prastasis"/>
    <w:link w:val="AntratsDiagrama"/>
    <w:uiPriority w:val="99"/>
    <w:unhideWhenUsed/>
    <w:rsid w:val="003B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3B25C1"/>
    <w:rPr>
      <w:sz w:val="22"/>
      <w:szCs w:val="22"/>
      <w:lang w:eastAsia="en-US"/>
    </w:rPr>
  </w:style>
  <w:style w:type="paragraph" w:styleId="Porat">
    <w:name w:val="footer"/>
    <w:basedOn w:val="prastasis"/>
    <w:link w:val="PoratDiagrama"/>
    <w:uiPriority w:val="99"/>
    <w:unhideWhenUsed/>
    <w:rsid w:val="003B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3B25C1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ot\Desktop\I&#353;traukos%20prie%20reikalavim&#371;\I&#353;trauka%20A34(1)-10201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4856EB-C6D1-496B-83E6-877F61F71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Ištrauka A34(1)-10201.dot</Template>
  <TotalTime>3</TotalTime>
  <Pages>3</Pages>
  <Words>191</Words>
  <Characters>110</Characters>
  <Application>Microsoft Office Word</Application>
  <DocSecurity>0</DocSecurity>
  <Lines>1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Gotovecka</dc:creator>
  <cp:keywords/>
  <dc:description/>
  <cp:lastModifiedBy>Alicija Chalkovskienė</cp:lastModifiedBy>
  <cp:revision>3</cp:revision>
  <cp:lastPrinted>2019-08-23T06:59:00Z</cp:lastPrinted>
  <dcterms:created xsi:type="dcterms:W3CDTF">2021-10-05T11:32:00Z</dcterms:created>
  <dcterms:modified xsi:type="dcterms:W3CDTF">2021-10-05T11:34:00Z</dcterms:modified>
</cp:coreProperties>
</file>